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1AC" w:rsidRDefault="00FF2C13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1AC" w:rsidRDefault="00FF2C1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page" w:horzAnchor="page" w:tblpX="1022" w:tblpY="2731"/>
        <w:tblOverlap w:val="never"/>
        <w:tblW w:w="0" w:type="auto"/>
        <w:tblBorders>
          <w:top w:val="single" w:sz="12" w:space="0" w:color="FFF2CC" w:themeColor="accent4" w:themeTint="33"/>
          <w:left w:val="single" w:sz="12" w:space="0" w:color="FFF2CC" w:themeColor="accent4" w:themeTint="33"/>
          <w:bottom w:val="single" w:sz="12" w:space="0" w:color="FFF2CC" w:themeColor="accent4" w:themeTint="33"/>
          <w:right w:val="single" w:sz="12" w:space="0" w:color="FFF2CC" w:themeColor="accent4" w:themeTint="33"/>
          <w:insideH w:val="single" w:sz="12" w:space="0" w:color="FFF2CC" w:themeColor="accent4" w:themeTint="33"/>
          <w:insideV w:val="single" w:sz="12" w:space="0" w:color="FFF2CC" w:themeColor="accent4" w:themeTint="33"/>
        </w:tblBorders>
        <w:tblLook w:val="04A0"/>
      </w:tblPr>
      <w:tblGrid>
        <w:gridCol w:w="2471"/>
        <w:gridCol w:w="2489"/>
        <w:gridCol w:w="2490"/>
        <w:gridCol w:w="2490"/>
      </w:tblGrid>
      <w:tr w:rsidR="000831AC">
        <w:trPr>
          <w:trHeight w:val="576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0831AC" w:rsidRDefault="00FF2C13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月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 xml:space="preserve">  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0831AC" w:rsidRDefault="00FF2C13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班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 xml:space="preserve">  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831AC" w:rsidRDefault="00FF2C13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831AC" w:rsidRDefault="00FF2C13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推荐老师</w:t>
            </w:r>
          </w:p>
        </w:tc>
      </w:tr>
      <w:tr w:rsidR="000831AC">
        <w:trPr>
          <w:trHeight w:val="635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0831AC" w:rsidRDefault="00CE38D6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0831AC" w:rsidRDefault="00CE38D6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  <w:t>高一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（5）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831AC" w:rsidRDefault="00CE38D6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  <w:t>夏竣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0831AC" w:rsidRDefault="00CE38D6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  <w:t>黄菊</w:t>
            </w:r>
          </w:p>
        </w:tc>
      </w:tr>
      <w:tr w:rsidR="000831AC">
        <w:trPr>
          <w:trHeight w:val="577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 w:rsidR="000831AC" w:rsidRDefault="00FF2C13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推荐为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__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____</w:t>
            </w:r>
            <w:r w:rsidR="00CE38D6"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运动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_______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之星</w:t>
            </w:r>
          </w:p>
        </w:tc>
      </w:tr>
    </w:tbl>
    <w:p w:rsidR="000831AC" w:rsidRDefault="00C9139F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pict>
          <v:rect id="_x0000_s1034" style="position:absolute;left:0;text-align:left;margin-left:46.25pt;margin-top:484.5pt;width:498.55pt;height:211.25pt;z-index:251670528;mso-position-horizontal-relative:text;mso-position-vertical-relative:text;v-text-anchor:middle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 fillcolor="#ad0406" strokecolor="#fde9c3" strokeweight="1.75pt">
            <v:textbox>
              <w:txbxContent>
                <w:p w:rsidR="000831AC" w:rsidRDefault="00C9139F">
                  <w:pPr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26480" cy="8170235"/>
                        <wp:effectExtent l="19050" t="0" r="7620" b="0"/>
                        <wp:docPr id="5" name="图片 1" descr="D:\新建文件夹2\38674402\FileRecv\MobileFile\IMG_20231117_141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新建文件夹2\38674402\FileRecv\MobileFile\IMG_20231117_141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6480" cy="8170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831AC"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.9pt;margin-top:534.3pt;width:24.9pt;height:79.6pt;z-index:251672576;mso-position-horizontal-relative:text;mso-position-vertical-relative:text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 filled="f" stroked="f" strokeweight=".5pt">
            <v:textbox>
              <w:txbxContent>
                <w:p w:rsidR="000831AC" w:rsidRDefault="00FF2C13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精彩瞬间</w:t>
                  </w:r>
                </w:p>
              </w:txbxContent>
            </v:textbox>
          </v:shape>
        </w:pict>
      </w:r>
      <w:r w:rsidR="000831AC">
        <w:rPr>
          <w:rFonts w:hint="eastAsia"/>
        </w:rPr>
        <w:pict>
          <v:roundrect id="_x0000_s1035" style="position:absolute;left:0;text-align:left;margin-left:28.55pt;margin-top:531.3pt;width:31.5pt;height:85.55pt;z-index:251671552;mso-position-horizontal-relative:text;mso-position-vertical-relative:text;v-text-anchor:middle" arcsize="10923f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 fillcolor="#fbe4c9" stroked="f" strokeweight="1pt">
            <v:stroke joinstyle="miter"/>
          </v:roundrect>
        </w:pict>
      </w:r>
      <w:r w:rsidR="000831AC">
        <w:rPr>
          <w:rFonts w:hint="eastAsia"/>
        </w:rPr>
        <w:pict>
          <v:rect id="_x0000_s1033" style="position:absolute;left:0;text-align:left;margin-left:46.25pt;margin-top:347.1pt;width:498.55pt;height:106.45pt;z-index:251667456;mso-position-horizontal-relative:text;mso-position-vertical-relative:text;v-text-anchor:middle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 fillcolor="#ad0406" strokecolor="#fde9c3" strokeweight="1.75pt">
            <v:textbox>
              <w:txbxContent>
                <w:p w:rsidR="000831AC" w:rsidRDefault="00757D17">
                  <w:pPr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夏竣，你</w:t>
                  </w:r>
                  <w:r w:rsidR="004017CD">
                    <w:rPr>
                      <w:rFonts w:hint="eastAsia"/>
                      <w:sz w:val="28"/>
                      <w:szCs w:val="28"/>
                    </w:rPr>
                    <w:t>是一个比较活泼的孩子，你对体育第热爱老师都看在眼里，虽然你的</w:t>
                  </w:r>
                  <w:r w:rsidR="00C9139F">
                    <w:rPr>
                      <w:rFonts w:hint="eastAsia"/>
                      <w:sz w:val="28"/>
                      <w:szCs w:val="28"/>
                    </w:rPr>
                    <w:t>在</w:t>
                  </w:r>
                  <w:r w:rsidR="004017CD">
                    <w:rPr>
                      <w:rFonts w:hint="eastAsia"/>
                      <w:sz w:val="28"/>
                      <w:szCs w:val="28"/>
                    </w:rPr>
                    <w:t>体育</w:t>
                  </w:r>
                  <w:r w:rsidR="00C9139F">
                    <w:rPr>
                      <w:rFonts w:hint="eastAsia"/>
                      <w:sz w:val="28"/>
                      <w:szCs w:val="28"/>
                    </w:rPr>
                    <w:t>方面很有天赋</w:t>
                  </w:r>
                  <w:r w:rsidR="004017CD">
                    <w:rPr>
                      <w:rFonts w:hint="eastAsia"/>
                      <w:sz w:val="28"/>
                      <w:szCs w:val="28"/>
                    </w:rPr>
                    <w:t>，但也</w:t>
                  </w:r>
                  <w:r w:rsidR="00C9139F">
                    <w:rPr>
                      <w:rFonts w:hint="eastAsia"/>
                      <w:sz w:val="28"/>
                      <w:szCs w:val="28"/>
                    </w:rPr>
                    <w:t>要戒骄戒躁，持之以恒。</w:t>
                  </w:r>
                </w:p>
              </w:txbxContent>
            </v:textbox>
          </v:rect>
        </w:pict>
      </w:r>
      <w:r w:rsidR="000831AC">
        <w:rPr>
          <w:rFonts w:hint="eastAsia"/>
        </w:rPr>
        <w:pict>
          <v:roundrect id="_x0000_s1032" style="position:absolute;left:0;text-align:left;margin-left:526.3pt;margin-top:357.55pt;width:31.5pt;height:85.55pt;z-index:251668480;mso-position-horizontal-relative:text;mso-position-vertical-relative:text;v-text-anchor:middle" arcsize="10923f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 fillcolor="#fbe4c9" stroked="f" strokeweight="1pt">
            <v:stroke joinstyle="miter"/>
          </v:roundrect>
        </w:pict>
      </w:r>
      <w:r w:rsidR="000831AC">
        <w:rPr>
          <w:rFonts w:hint="eastAsia"/>
        </w:rPr>
        <w:pict>
          <v:shape id="_x0000_s1031" type="#_x0000_t202" style="position:absolute;left:0;text-align:left;margin-left:528.85pt;margin-top:359.35pt;width:24.4pt;height:83.35pt;z-index:251669504;mso-position-horizontal-relative:text;mso-position-vertical-relative:text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 filled="f" stroked="f" strokeweight=".5pt">
            <v:textbox>
              <w:txbxContent>
                <w:p w:rsidR="000831AC" w:rsidRDefault="00FF2C13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星光闪烁（</w:t>
                  </w: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获奖感言）</w:t>
                  </w:r>
                </w:p>
              </w:txbxContent>
            </v:textbox>
          </v:shape>
        </w:pict>
      </w:r>
      <w:r w:rsidR="000831AC">
        <w:rPr>
          <w:rFonts w:hint="eastAsia"/>
        </w:rPr>
        <w:pict>
          <v:shape id="_x0000_s1030" type="#_x0000_t202" style="position:absolute;left:0;text-align:left;margin-left:29.45pt;margin-top:236.55pt;width:24.75pt;height:83.85pt;z-index:251666432;mso-position-horizontal-relative:text;mso-position-vertical-relative:text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 filled="f" stroked="f" strokeweight=".5pt">
            <v:textbox>
              <w:txbxContent>
                <w:p w:rsidR="000831AC" w:rsidRDefault="00FF2C13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星语心愿</w:t>
                  </w:r>
                </w:p>
                <w:p w:rsidR="000831AC" w:rsidRDefault="00FF2C13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（</w:t>
                  </w: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获奖感言）</w:t>
                  </w:r>
                </w:p>
              </w:txbxContent>
            </v:textbox>
          </v:shape>
        </w:pict>
      </w:r>
      <w:r w:rsidR="000831AC">
        <w:rPr>
          <w:rFonts w:hint="eastAsia"/>
        </w:rPr>
        <w:pict>
          <v:roundrect id="_x0000_s1029" style="position:absolute;left:0;text-align:left;margin-left:28.4pt;margin-top:235.7pt;width:31.5pt;height:85.55pt;z-index:251665408;mso-position-horizontal-relative:text;mso-position-vertical-relative:text;v-text-anchor:middle" arcsize="10923f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 fillcolor="#fbe4c9" stroked="f" strokeweight="1pt">
            <v:stroke joinstyle="miter"/>
          </v:roundrect>
        </w:pict>
      </w:r>
      <w:r w:rsidR="000831AC">
        <w:rPr>
          <w:rFonts w:hint="eastAsia"/>
        </w:rPr>
        <w:pict>
          <v:rect id="矩形 10" o:spid="_x0000_s1028" style="position:absolute;left:0;text-align:left;margin-left:46pt;margin-top:225.25pt;width:498.55pt;height:106.45pt;z-index:251664384;mso-position-horizontal-relative:text;mso-position-vertical-relative:text;v-text-anchor:middle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 fillcolor="#ad0406" strokecolor="#fde9c3" strokeweight="1.75pt">
            <v:textbox>
              <w:txbxContent>
                <w:p w:rsidR="000831AC" w:rsidRPr="00CE38D6" w:rsidRDefault="00FF2C13">
                  <w:pPr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rFonts w:hint="eastAsia"/>
                    </w:rPr>
                    <w:t xml:space="preserve">   </w:t>
                  </w:r>
                  <w:r w:rsidR="00D87788">
                    <w:rPr>
                      <w:rFonts w:hint="eastAsia"/>
                    </w:rPr>
                    <w:t>俗话说得好：“冰冻三尺，非一日之寒”。所有的努力与收获成正比，我本人</w:t>
                  </w:r>
                  <w:r w:rsidR="004017CD">
                    <w:rPr>
                      <w:rFonts w:hint="eastAsia"/>
                    </w:rPr>
                    <w:t>很热爱体育，尤其是跳绳和长跑，由于对它们的钟爱，我没当空闲时，都会下楼挥洒我的汗水，燃烧我的青春</w:t>
                  </w:r>
                  <w:r w:rsidR="00C9139F">
                    <w:rPr>
                      <w:rFonts w:hint="eastAsia"/>
                    </w:rPr>
                    <w:t>，</w:t>
                  </w:r>
                </w:p>
              </w:txbxContent>
            </v:textbox>
          </v:rect>
        </w:pict>
      </w:r>
      <w:r w:rsidR="00FF2C1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C13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AC">
        <w:rPr>
          <w:rFonts w:hint="eastAsia"/>
        </w:rPr>
        <w:pict>
          <v:shape id="_x0000_s1027" type="#_x0000_t202" style="position:absolute;left:0;text-align:left;margin-left:115.35pt;margin-top:1.35pt;width:407.4pt;height:101.3pt;z-index:251662336;mso-position-horizontal-relative:text;mso-position-vertical-relative:text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 filled="f" stroked="f" strokeweight=".5pt">
            <v:textbox>
              <w:txbxContent>
                <w:p w:rsidR="000831AC" w:rsidRDefault="00FF2C13">
                  <w:pPr>
                    <w:rPr>
                      <w:rFonts w:ascii="字由文艺黑" w:eastAsia="字由文艺黑" w:hAnsi="字由文艺黑" w:cs="字由文艺黑"/>
                      <w:sz w:val="100"/>
                      <w:szCs w:val="100"/>
                    </w:rPr>
                  </w:pPr>
                  <w:r>
                    <w:rPr>
                      <w:rFonts w:ascii="字由文艺黑" w:eastAsia="字由文艺黑" w:hAnsi="字由文艺黑" w:cs="字由文艺黑" w:hint="eastAsia"/>
                      <w:sz w:val="100"/>
                      <w:szCs w:val="100"/>
                    </w:rPr>
                    <w:t>闪光之星推荐表</w:t>
                  </w:r>
                </w:p>
              </w:txbxContent>
            </v:textbox>
          </v:shape>
        </w:pict>
      </w:r>
      <w:r w:rsidR="00FF2C13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31AC" w:rsidSect="000831AC">
      <w:pgSz w:w="11906" w:h="16838"/>
      <w:pgMar w:top="0" w:right="0" w:bottom="0" w:left="0" w:header="0" w:footer="0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336007B-4E8E-45F9-921E-5343CADBE1C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A76CF7EF-FD9A-45F7-8847-D584D3ABE93B}"/>
  </w:font>
  <w:font w:name="字由文艺黑">
    <w:charset w:val="86"/>
    <w:family w:val="auto"/>
    <w:pitch w:val="default"/>
    <w:sig w:usb0="8000006F" w:usb1="1A41000A" w:usb2="00000016" w:usb3="00000000" w:csb0="0004009F" w:csb1="00000000"/>
    <w:embedRegular r:id="rId3" w:subsetted="1" w:fontKey="{0172C6EB-218B-4E3F-8899-E8DA24489D13}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MxMjBmMDRkMDI3Mjc1NmE3MmNlOTZmYjE4NWQyYmYifQ=="/>
  </w:docVars>
  <w:rsids>
    <w:rsidRoot w:val="5BF3282C"/>
    <w:rsid w:val="000831AC"/>
    <w:rsid w:val="004017CD"/>
    <w:rsid w:val="00591C3F"/>
    <w:rsid w:val="00757D17"/>
    <w:rsid w:val="00C9139F"/>
    <w:rsid w:val="00CE38D6"/>
    <w:rsid w:val="00D87788"/>
    <w:rsid w:val="00FF2C13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31A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831A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0831A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0831AC"/>
    <w:rPr>
      <w:sz w:val="24"/>
    </w:rPr>
  </w:style>
  <w:style w:type="table" w:styleId="a6">
    <w:name w:val="Table Grid"/>
    <w:basedOn w:val="a1"/>
    <w:qFormat/>
    <w:rsid w:val="000831A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rsid w:val="00C9139F"/>
    <w:rPr>
      <w:sz w:val="18"/>
      <w:szCs w:val="18"/>
    </w:rPr>
  </w:style>
  <w:style w:type="character" w:customStyle="1" w:styleId="Char">
    <w:name w:val="批注框文本 Char"/>
    <w:basedOn w:val="a0"/>
    <w:link w:val="a7"/>
    <w:rsid w:val="00C9139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</Template>
  <TotalTime>215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南甜</dc:creator>
  <cp:lastModifiedBy>Administrator</cp:lastModifiedBy>
  <cp:revision>3</cp:revision>
  <dcterms:created xsi:type="dcterms:W3CDTF">2023-11-17T05:24:00Z</dcterms:created>
  <dcterms:modified xsi:type="dcterms:W3CDTF">2023-11-17T08:13:00Z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1A0C5F71AF2D466395709DBFD64C61E2_11</vt:lpwstr>
  </property>
</Properties>
</file>