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7A86EF" w14:textId="77777777" w:rsidR="00500DED" w:rsidRDefault="00500DED">
      <w:pPr>
        <w:jc w:val="center"/>
      </w:pPr>
    </w:p>
    <w:p w14:paraId="19972A83" w14:textId="77777777" w:rsidR="00500DED" w:rsidRDefault="00500DED"/>
    <w:p w14:paraId="57469318" w14:textId="53F9BB48" w:rsidR="00500DED" w:rsidRDefault="00D867EA">
      <w:r>
        <w:rPr>
          <w:noProof/>
        </w:rPr>
        <w:drawing>
          <wp:anchor distT="0" distB="0" distL="114300" distR="114300" simplePos="0" relativeHeight="251659264" behindDoc="0" locked="0" layoutInCell="1" allowOverlap="1" wp14:anchorId="3F0E5CE1" wp14:editId="4A31E17C">
            <wp:simplePos x="0" y="0"/>
            <wp:positionH relativeFrom="column">
              <wp:posOffset>254000</wp:posOffset>
            </wp:positionH>
            <wp:positionV relativeFrom="paragraph">
              <wp:posOffset>8890</wp:posOffset>
            </wp:positionV>
            <wp:extent cx="1170305" cy="1170305"/>
            <wp:effectExtent l="0" t="0" r="3175" b="3175"/>
            <wp:wrapNone/>
            <wp:docPr id="2" name="图片 2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汾高校徽_全镂空_G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20887FF" wp14:editId="1373B24B">
            <wp:simplePos x="0" y="0"/>
            <wp:positionH relativeFrom="column">
              <wp:posOffset>476885</wp:posOffset>
            </wp:positionH>
            <wp:positionV relativeFrom="paragraph">
              <wp:posOffset>8979535</wp:posOffset>
            </wp:positionV>
            <wp:extent cx="6516370" cy="1328420"/>
            <wp:effectExtent l="0" t="0" r="6350" b="12700"/>
            <wp:wrapNone/>
            <wp:docPr id="1" name="图片 1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 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CE5E04" wp14:editId="4B850C33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C9993" w14:textId="77777777" w:rsidR="00500DED" w:rsidRDefault="00D867EA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29.9pt;margin-top:534.3pt;width:24.9pt;height:79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" filled="f" stroked="f" strokeweight=".5pt">
                <v:textbox>
                  <w:txbxContent>
                    <w:p w14:paraId="737C9993" w14:textId="77777777" w:rsidR="00500DED" w:rsidRDefault="00D867EA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8"/>
                          <w:szCs w:val="28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A8A1D9" wp14:editId="1A72D7B3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6350" t="6350" r="12700" b="1206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F9355B0" id="圆角矩形 31" o:spid="_x0000_s1026" style="position:absolute;left:0;text-align:left;margin-left:28.55pt;margin-top:531.3pt;width:31.5pt;height:85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65D550" wp14:editId="5C1E88CC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844165"/>
                <wp:effectExtent l="9525" t="9525" r="1397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8441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7A236" w14:textId="5288E87F" w:rsidR="00500DED" w:rsidRDefault="003F17E8" w:rsidP="003F17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A511F" wp14:editId="1B4854C8">
                                  <wp:extent cx="3251200" cy="2438400"/>
                                  <wp:effectExtent l="0" t="0" r="6350" b="0"/>
                                  <wp:docPr id="4" name="图片 4" descr="C:\Users\Administrator\Documents\WeChat Files\wxid_pa5xei9m0igp22\FileStorage\Temp\85b26f6a15437bd14307486f33ea8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\Documents\WeChat Files\wxid_pa5xei9m0igp22\FileStorage\Temp\85b26f6a15437bd14307486f33ea8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844" cy="2436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7" style="position:absolute;left:0;text-align:left;margin-left:46.15pt;margin-top:468.45pt;width:498.55pt;height:223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" filled="f" strokecolor="#272727 [2749]" strokeweight="1.5pt">
                <v:textbox>
                  <w:txbxContent>
                    <w:p w14:paraId="7707A236" w14:textId="5288E87F" w:rsidR="00500DED" w:rsidRDefault="003F17E8" w:rsidP="003F17E8">
                      <w:r>
                        <w:rPr>
                          <w:noProof/>
                        </w:rPr>
                        <w:drawing>
                          <wp:inline distT="0" distB="0" distL="0" distR="0" wp14:anchorId="200A511F" wp14:editId="1B4854C8">
                            <wp:extent cx="3251200" cy="2438400"/>
                            <wp:effectExtent l="0" t="0" r="6350" b="0"/>
                            <wp:docPr id="4" name="图片 4" descr="C:\Users\Administrator\Documents\WeChat Files\wxid_pa5xei9m0igp22\FileStorage\Temp\85b26f6a15437bd14307486f33ea8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\Documents\WeChat Files\wxid_pa5xei9m0igp22\FileStorage\Temp\85b26f6a15437bd14307486f33ea8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844" cy="2436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32B467" wp14:editId="76A42D88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6350" t="6350" r="12700" b="1206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88319CD" id="圆角矩形 28" o:spid="_x0000_s1026" style="position:absolute;left:0;text-align:left;margin-left:526.3pt;margin-top:357.55pt;width:31.5pt;height:85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EE7CC" wp14:editId="588BB2B3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F483E" w14:textId="77777777" w:rsidR="00500DED" w:rsidRDefault="00D867EA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8" type="#_x0000_t202" style="position:absolute;left:0;text-align:left;margin-left:528.85pt;margin-top:359.35pt;width:24.4pt;height:8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" filled="f" stroked="f" strokeweight=".5pt">
                <v:textbox>
                  <w:txbxContent>
                    <w:p w14:paraId="119F483E" w14:textId="77777777" w:rsidR="00500DED" w:rsidRDefault="00D867EA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8"/>
                          <w:szCs w:val="28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F9C8A3" wp14:editId="155795E7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7B68B" w14:textId="0D749991" w:rsidR="00500DED" w:rsidRDefault="00D867EA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星语心愿</w:t>
                            </w:r>
                            <w:proofErr w:type="gramEnd"/>
                            <w:r w:rsidR="00626143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6143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  <w:p w14:paraId="7472EC1A" w14:textId="77777777" w:rsidR="00500DED" w:rsidRDefault="00D867EA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9" type="#_x0000_t202" style="position:absolute;left:0;text-align:left;margin-left:29.45pt;margin-top:236.55pt;width:24.75pt;height:83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" filled="f" stroked="f" strokeweight=".5pt">
                <v:textbox>
                  <w:txbxContent>
                    <w:p w14:paraId="5F87B68B" w14:textId="0D749991" w:rsidR="00500DED" w:rsidRDefault="00D867EA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8"/>
                          <w:szCs w:val="28"/>
                        </w:rPr>
                        <w:t>星语心愿</w:t>
                      </w:r>
                      <w:proofErr w:type="gramEnd"/>
                      <w:r w:rsidR="00626143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26143">
                        <w:rPr>
                          <w:rFonts w:ascii="微软雅黑" w:eastAsia="微软雅黑" w:hAnsi="微软雅黑" w:cs="微软雅黑"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</w:p>
                    <w:p w14:paraId="7472EC1A" w14:textId="77777777" w:rsidR="00500DED" w:rsidRDefault="00D867EA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8"/>
                          <w:szCs w:val="28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93AD26" wp14:editId="3EE5EA3A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6350" t="6350" r="12700" b="1206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6594F78" id="圆角矩形 26" o:spid="_x0000_s1026" style="position:absolute;left:0;text-align:left;margin-left:28.4pt;margin-top:235.7pt;width:31.5pt;height:85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DF8EBF" wp14:editId="2669AB86">
                <wp:simplePos x="0" y="0"/>
                <wp:positionH relativeFrom="column">
                  <wp:posOffset>579120</wp:posOffset>
                </wp:positionH>
                <wp:positionV relativeFrom="page">
                  <wp:posOffset>3253740</wp:posOffset>
                </wp:positionV>
                <wp:extent cx="6332220" cy="1353185"/>
                <wp:effectExtent l="0" t="0" r="11430" b="18415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1353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42341" w14:textId="5119B6BB" w:rsidR="00500DED" w:rsidRPr="00F73861" w:rsidRDefault="002D2C94" w:rsidP="00D867EA">
                            <w:pPr>
                              <w:ind w:firstLineChars="100" w:firstLine="32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CA91D26" w14:textId="2CB2A6FB" w:rsidR="00500DED" w:rsidRDefault="00742DD1" w:rsidP="00742DD1">
                            <w:pPr>
                              <w:ind w:firstLineChars="150" w:firstLine="648"/>
                            </w:pPr>
                            <w:r>
                              <w:rPr>
                                <w:rFonts w:ascii="Microsoft Yahei" w:hAnsi="Microsoft Yahei"/>
                                <w:b/>
                                <w:bCs/>
                                <w:color w:val="343434"/>
                                <w:sz w:val="43"/>
                                <w:szCs w:val="43"/>
                                <w:shd w:val="clear" w:color="auto" w:fill="FFFFFF"/>
                              </w:rPr>
                              <w:t>奋</w:t>
                            </w:r>
                            <w:proofErr w:type="gramStart"/>
                            <w:r>
                              <w:rPr>
                                <w:rFonts w:ascii="Microsoft Yahei" w:hAnsi="Microsoft Yahei"/>
                                <w:b/>
                                <w:bCs/>
                                <w:color w:val="343434"/>
                                <w:sz w:val="43"/>
                                <w:szCs w:val="43"/>
                                <w:shd w:val="clear" w:color="auto" w:fill="FFFFFF"/>
                              </w:rPr>
                              <w:t>楫</w:t>
                            </w:r>
                            <w:proofErr w:type="gramEnd"/>
                            <w:r>
                              <w:rPr>
                                <w:rFonts w:ascii="Microsoft Yahei" w:hAnsi="Microsoft Yahei"/>
                                <w:b/>
                                <w:bCs/>
                                <w:color w:val="343434"/>
                                <w:sz w:val="43"/>
                                <w:szCs w:val="43"/>
                                <w:shd w:val="clear" w:color="auto" w:fill="FFFFFF"/>
                              </w:rPr>
                              <w:t>笃行，臻于至善</w:t>
                            </w:r>
                          </w:p>
                          <w:p w14:paraId="2ED01EE9" w14:textId="77777777" w:rsidR="00500DED" w:rsidRDefault="00500DED"/>
                          <w:p w14:paraId="013E9DE6" w14:textId="77777777" w:rsidR="00500DED" w:rsidRDefault="00500D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45.6pt;margin-top:256.2pt;width:498.6pt;height:106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" filled="f" strokecolor="#272727 [2749]" strokeweight="1.5pt">
                <v:textbox>
                  <w:txbxContent>
                    <w:p w14:paraId="10642341" w14:textId="5119B6BB" w:rsidR="00500DED" w:rsidRPr="00F73861" w:rsidRDefault="002D2C94" w:rsidP="00D867EA">
                      <w:pPr>
                        <w:ind w:firstLineChars="100" w:firstLine="32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CA91D26" w14:textId="2CB2A6FB" w:rsidR="00500DED" w:rsidRDefault="00742DD1" w:rsidP="00742DD1">
                      <w:pPr>
                        <w:ind w:firstLineChars="150" w:firstLine="648"/>
                      </w:pPr>
                      <w:r>
                        <w:rPr>
                          <w:rFonts w:ascii="Microsoft Yahei" w:hAnsi="Microsoft Yahei"/>
                          <w:b/>
                          <w:bCs/>
                          <w:color w:val="343434"/>
                          <w:sz w:val="43"/>
                          <w:szCs w:val="43"/>
                          <w:shd w:val="clear" w:color="auto" w:fill="FFFFFF"/>
                        </w:rPr>
                        <w:t>奋</w:t>
                      </w:r>
                      <w:proofErr w:type="gramStart"/>
                      <w:r>
                        <w:rPr>
                          <w:rFonts w:ascii="Microsoft Yahei" w:hAnsi="Microsoft Yahei"/>
                          <w:b/>
                          <w:bCs/>
                          <w:color w:val="343434"/>
                          <w:sz w:val="43"/>
                          <w:szCs w:val="43"/>
                          <w:shd w:val="clear" w:color="auto" w:fill="FFFFFF"/>
                        </w:rPr>
                        <w:t>楫</w:t>
                      </w:r>
                      <w:proofErr w:type="gramEnd"/>
                      <w:r>
                        <w:rPr>
                          <w:rFonts w:ascii="Microsoft Yahei" w:hAnsi="Microsoft Yahei"/>
                          <w:b/>
                          <w:bCs/>
                          <w:color w:val="343434"/>
                          <w:sz w:val="43"/>
                          <w:szCs w:val="43"/>
                          <w:shd w:val="clear" w:color="auto" w:fill="FFFFFF"/>
                        </w:rPr>
                        <w:t>笃行，臻于至善</w:t>
                      </w:r>
                    </w:p>
                    <w:p w14:paraId="2ED01EE9" w14:textId="77777777" w:rsidR="00500DED" w:rsidRDefault="00500DED"/>
                    <w:p w14:paraId="013E9DE6" w14:textId="77777777" w:rsidR="00500DED" w:rsidRDefault="00500DED"/>
                  </w:txbxContent>
                </v:textbox>
                <w10:wrap anchory="page"/>
              </v:rect>
            </w:pict>
          </mc:Fallback>
        </mc:AlternateContent>
      </w:r>
    </w:p>
    <w:tbl>
      <w:tblPr>
        <w:tblStyle w:val="a6"/>
        <w:tblpPr w:leftFromText="180" w:rightFromText="180" w:vertAnchor="page" w:horzAnchor="page" w:tblpX="1022" w:tblpY="2731"/>
        <w:tblOverlap w:val="never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2471"/>
        <w:gridCol w:w="2489"/>
        <w:gridCol w:w="2490"/>
        <w:gridCol w:w="2490"/>
      </w:tblGrid>
      <w:tr w:rsidR="00500DED" w14:paraId="020871B5" w14:textId="77777777">
        <w:trPr>
          <w:trHeight w:val="576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14:paraId="4985DFB4" w14:textId="77777777" w:rsidR="00500DED" w:rsidRDefault="00D867EA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14:paraId="2FE3CA05" w14:textId="77777777" w:rsidR="00500DED" w:rsidRDefault="00D867EA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14:paraId="50C9DC2F" w14:textId="77777777" w:rsidR="00500DED" w:rsidRDefault="00D867EA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14:paraId="6B10E405" w14:textId="77777777" w:rsidR="00500DED" w:rsidRDefault="00D867EA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推荐老师</w:t>
            </w:r>
          </w:p>
        </w:tc>
      </w:tr>
      <w:tr w:rsidR="00500DED" w14:paraId="2A84E14A" w14:textId="77777777">
        <w:trPr>
          <w:trHeight w:val="635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14:paraId="18FED0CC" w14:textId="5040D3BF" w:rsidR="00500DED" w:rsidRDefault="00500DED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14:paraId="029CE3C1" w14:textId="44FDF907" w:rsidR="00500DED" w:rsidRDefault="00E41721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高二</w:t>
            </w:r>
            <w:proofErr w:type="gramStart"/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8</w:t>
            </w:r>
            <w:proofErr w:type="gramEnd"/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14:paraId="57DA0BB9" w14:textId="72335427" w:rsidR="00500DED" w:rsidRDefault="00E41721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  <w:t>沈新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14:paraId="6300A348" w14:textId="73CB2E81" w:rsidR="00500DED" w:rsidRDefault="00E41721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程克胜</w:t>
            </w:r>
          </w:p>
        </w:tc>
      </w:tr>
      <w:tr w:rsidR="00500DED" w14:paraId="5C2E80E7" w14:textId="77777777">
        <w:trPr>
          <w:trHeight w:val="577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 w14:paraId="46C3AF72" w14:textId="56171E88" w:rsidR="00F73861" w:rsidRDefault="00D867EA" w:rsidP="00F73B87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推荐为</w:t>
            </w:r>
            <w:r w:rsidR="00F73861"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  <w:t xml:space="preserve"> </w:t>
            </w:r>
            <w:r w:rsidR="00F73861"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F73861">
              <w:rPr>
                <w:rFonts w:ascii="黑体" w:eastAsia="黑体" w:hAnsi="黑体" w:cs="黑体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F73B87">
              <w:rPr>
                <w:rFonts w:ascii="黑体" w:eastAsia="黑体" w:hAnsi="黑体" w:cs="黑体"/>
                <w:color w:val="000000" w:themeColor="text1"/>
                <w:sz w:val="28"/>
                <w:szCs w:val="28"/>
                <w:u w:val="single"/>
              </w:rPr>
              <w:t>“刷题”</w:t>
            </w:r>
            <w:r w:rsidR="00F73861"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F73861">
              <w:rPr>
                <w:rFonts w:ascii="黑体" w:eastAsia="黑体" w:hAnsi="黑体" w:cs="黑体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之星</w:t>
            </w:r>
          </w:p>
        </w:tc>
      </w:tr>
    </w:tbl>
    <w:p w14:paraId="7F140B9C" w14:textId="2E92A607" w:rsidR="00500DED" w:rsidRDefault="0005352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6021F0" wp14:editId="42C99C7C">
                <wp:simplePos x="0" y="0"/>
                <wp:positionH relativeFrom="column">
                  <wp:posOffset>588645</wp:posOffset>
                </wp:positionH>
                <wp:positionV relativeFrom="paragraph">
                  <wp:posOffset>4177665</wp:posOffset>
                </wp:positionV>
                <wp:extent cx="6331585" cy="1423035"/>
                <wp:effectExtent l="0" t="0" r="12065" b="24765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423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0D33D" w14:textId="77777777" w:rsidR="00B46847" w:rsidRPr="00B46847" w:rsidRDefault="00B46847" w:rsidP="00B46847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B46847">
                              <w:rPr>
                                <w:color w:val="171717" w:themeColor="background2" w:themeShade="1A"/>
                              </w:rPr>
                              <w:t>“</w:t>
                            </w:r>
                            <w:r w:rsidRPr="00B46847">
                              <w:rPr>
                                <w:color w:val="171717" w:themeColor="background2" w:themeShade="1A"/>
                              </w:rPr>
                              <w:t>不积跬步，无以至千里；不积小溪，无以成江海。</w:t>
                            </w:r>
                            <w:r w:rsidRPr="00B46847">
                              <w:rPr>
                                <w:color w:val="171717" w:themeColor="background2" w:themeShade="1A"/>
                              </w:rPr>
                              <w:t>”</w:t>
                            </w:r>
                            <w:r w:rsidRPr="00B46847">
                              <w:rPr>
                                <w:color w:val="171717" w:themeColor="background2" w:themeShade="1A"/>
                              </w:rPr>
                              <w:t>任何成功都是有努力一点</w:t>
                            </w:r>
                            <w:proofErr w:type="gramStart"/>
                            <w:r w:rsidRPr="00B46847">
                              <w:rPr>
                                <w:color w:val="171717" w:themeColor="background2" w:themeShade="1A"/>
                              </w:rPr>
                              <w:t>一点</w:t>
                            </w:r>
                            <w:proofErr w:type="gramEnd"/>
                            <w:r w:rsidRPr="00B46847">
                              <w:rPr>
                                <w:color w:val="171717" w:themeColor="background2" w:themeShade="1A"/>
                              </w:rPr>
                              <w:t>累积起来的。对于理科来说，要想提高成绩最好的方法就是多刷题。</w:t>
                            </w:r>
                            <w:proofErr w:type="gramStart"/>
                            <w:r w:rsidRPr="00B46847">
                              <w:rPr>
                                <w:color w:val="171717" w:themeColor="background2" w:themeShade="1A"/>
                              </w:rPr>
                              <w:t>刷题时</w:t>
                            </w:r>
                            <w:proofErr w:type="gramEnd"/>
                            <w:r w:rsidRPr="00B46847">
                              <w:rPr>
                                <w:color w:val="171717" w:themeColor="background2" w:themeShade="1A"/>
                              </w:rPr>
                              <w:t>，可以从基础题做起，正所谓量变引起质变。经历了长久的刷题，即使再困难的知识点，也可以理解透彻。</w:t>
                            </w:r>
                            <w:proofErr w:type="gramStart"/>
                            <w:r w:rsidRPr="00B46847">
                              <w:rPr>
                                <w:color w:val="171717" w:themeColor="background2" w:themeShade="1A"/>
                              </w:rPr>
                              <w:t>刷题时</w:t>
                            </w:r>
                            <w:proofErr w:type="gramEnd"/>
                            <w:r w:rsidRPr="00B46847">
                              <w:rPr>
                                <w:color w:val="171717" w:themeColor="background2" w:themeShade="1A"/>
                              </w:rPr>
                              <w:t>遇到不会的题目，可以先做个标记，这次根据答案看懂了，过段时间再回头将这些题目做一遍，这样遇到相似的题型时就能迅速</w:t>
                            </w:r>
                            <w:proofErr w:type="gramStart"/>
                            <w:r w:rsidRPr="00B46847">
                              <w:rPr>
                                <w:color w:val="171717" w:themeColor="background2" w:themeShade="1A"/>
                              </w:rPr>
                              <w:t>作出</w:t>
                            </w:r>
                            <w:proofErr w:type="gramEnd"/>
                            <w:r w:rsidRPr="00B46847">
                              <w:rPr>
                                <w:color w:val="171717" w:themeColor="background2" w:themeShade="1A"/>
                              </w:rPr>
                              <w:t>反应</w:t>
                            </w:r>
                            <w:r w:rsidRPr="00B46847">
                              <w:rPr>
                                <w:rFonts w:hint="eastAsia"/>
                                <w:color w:val="171717" w:themeColor="background2" w:themeShade="1A"/>
                              </w:rPr>
                              <w:t>。</w:t>
                            </w:r>
                            <w:r w:rsidRPr="00B46847">
                              <w:rPr>
                                <w:color w:val="171717" w:themeColor="background2" w:themeShade="1A"/>
                              </w:rPr>
                              <w:t>可以充分利用课间和在宿舍的空闲时间刷题，见缝插针。</w:t>
                            </w:r>
                            <w:proofErr w:type="gramStart"/>
                            <w:r w:rsidRPr="00B46847">
                              <w:rPr>
                                <w:color w:val="171717" w:themeColor="background2" w:themeShade="1A"/>
                              </w:rPr>
                              <w:t>刷题可以</w:t>
                            </w:r>
                            <w:proofErr w:type="gramEnd"/>
                            <w:r w:rsidRPr="00B46847">
                              <w:rPr>
                                <w:color w:val="171717" w:themeColor="background2" w:themeShade="1A"/>
                              </w:rPr>
                              <w:t>拓宽思路，面对新题型能有更多的思路。坚持刷题，成绩会得到明显提高，</w:t>
                            </w:r>
                            <w:proofErr w:type="gramStart"/>
                            <w:r w:rsidRPr="00B46847">
                              <w:rPr>
                                <w:color w:val="171717" w:themeColor="background2" w:themeShade="1A"/>
                              </w:rPr>
                              <w:t>刷题所</w:t>
                            </w:r>
                            <w:proofErr w:type="gramEnd"/>
                            <w:r w:rsidRPr="00B46847">
                              <w:rPr>
                                <w:color w:val="171717" w:themeColor="background2" w:themeShade="1A"/>
                              </w:rPr>
                              <w:t>带来的好处，只有自己做过了才能体会。</w:t>
                            </w:r>
                          </w:p>
                          <w:p w14:paraId="117D5E4D" w14:textId="7DE8857F" w:rsidR="00053528" w:rsidRPr="00B46847" w:rsidRDefault="00053528" w:rsidP="000535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46.35pt;margin-top:328.95pt;width:498.55pt;height:112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" filled="f" strokecolor="#272727 [2749]" strokeweight="1.5pt">
                <v:textbox>
                  <w:txbxContent>
                    <w:p w14:paraId="7FD0D33D" w14:textId="77777777" w:rsidR="00B46847" w:rsidRPr="00B46847" w:rsidRDefault="00B46847" w:rsidP="00B46847">
                      <w:pPr>
                        <w:rPr>
                          <w:color w:val="171717" w:themeColor="background2" w:themeShade="1A"/>
                        </w:rPr>
                      </w:pPr>
                      <w:r w:rsidRPr="00B46847">
                        <w:rPr>
                          <w:color w:val="171717" w:themeColor="background2" w:themeShade="1A"/>
                        </w:rPr>
                        <w:t>“</w:t>
                      </w:r>
                      <w:r w:rsidRPr="00B46847">
                        <w:rPr>
                          <w:color w:val="171717" w:themeColor="background2" w:themeShade="1A"/>
                        </w:rPr>
                        <w:t>不积跬步，无以至千里；不积小溪，无以成江海。</w:t>
                      </w:r>
                      <w:r w:rsidRPr="00B46847">
                        <w:rPr>
                          <w:color w:val="171717" w:themeColor="background2" w:themeShade="1A"/>
                        </w:rPr>
                        <w:t>”</w:t>
                      </w:r>
                      <w:r w:rsidRPr="00B46847">
                        <w:rPr>
                          <w:color w:val="171717" w:themeColor="background2" w:themeShade="1A"/>
                        </w:rPr>
                        <w:t>任何成功都是有努力一点</w:t>
                      </w:r>
                      <w:proofErr w:type="gramStart"/>
                      <w:r w:rsidRPr="00B46847">
                        <w:rPr>
                          <w:color w:val="171717" w:themeColor="background2" w:themeShade="1A"/>
                        </w:rPr>
                        <w:t>一点</w:t>
                      </w:r>
                      <w:proofErr w:type="gramEnd"/>
                      <w:r w:rsidRPr="00B46847">
                        <w:rPr>
                          <w:color w:val="171717" w:themeColor="background2" w:themeShade="1A"/>
                        </w:rPr>
                        <w:t>累积起来的。对于理科来说，要想提高成绩最好的方法就是多刷题。</w:t>
                      </w:r>
                      <w:proofErr w:type="gramStart"/>
                      <w:r w:rsidRPr="00B46847">
                        <w:rPr>
                          <w:color w:val="171717" w:themeColor="background2" w:themeShade="1A"/>
                        </w:rPr>
                        <w:t>刷题时</w:t>
                      </w:r>
                      <w:proofErr w:type="gramEnd"/>
                      <w:r w:rsidRPr="00B46847">
                        <w:rPr>
                          <w:color w:val="171717" w:themeColor="background2" w:themeShade="1A"/>
                        </w:rPr>
                        <w:t>，可以从基础题做起，正所谓量变引起质变。经历了长久的刷题，即使再困难的知识点，也可以理解透彻。</w:t>
                      </w:r>
                      <w:proofErr w:type="gramStart"/>
                      <w:r w:rsidRPr="00B46847">
                        <w:rPr>
                          <w:color w:val="171717" w:themeColor="background2" w:themeShade="1A"/>
                        </w:rPr>
                        <w:t>刷题</w:t>
                      </w:r>
                      <w:bookmarkStart w:id="1" w:name="_GoBack"/>
                      <w:bookmarkEnd w:id="1"/>
                      <w:r w:rsidRPr="00B46847">
                        <w:rPr>
                          <w:color w:val="171717" w:themeColor="background2" w:themeShade="1A"/>
                        </w:rPr>
                        <w:t>时</w:t>
                      </w:r>
                      <w:proofErr w:type="gramEnd"/>
                      <w:r w:rsidRPr="00B46847">
                        <w:rPr>
                          <w:color w:val="171717" w:themeColor="background2" w:themeShade="1A"/>
                        </w:rPr>
                        <w:t>遇到不会的题目，可以先做个标记，这次根据答案看懂了，过段时间再回头将这些题目做一遍，这样遇到相似的题型时就能迅速</w:t>
                      </w:r>
                      <w:proofErr w:type="gramStart"/>
                      <w:r w:rsidRPr="00B46847">
                        <w:rPr>
                          <w:color w:val="171717" w:themeColor="background2" w:themeShade="1A"/>
                        </w:rPr>
                        <w:t>作出</w:t>
                      </w:r>
                      <w:proofErr w:type="gramEnd"/>
                      <w:r w:rsidRPr="00B46847">
                        <w:rPr>
                          <w:color w:val="171717" w:themeColor="background2" w:themeShade="1A"/>
                        </w:rPr>
                        <w:t>反应</w:t>
                      </w:r>
                      <w:r w:rsidRPr="00B46847">
                        <w:rPr>
                          <w:rFonts w:hint="eastAsia"/>
                          <w:color w:val="171717" w:themeColor="background2" w:themeShade="1A"/>
                        </w:rPr>
                        <w:t>。</w:t>
                      </w:r>
                      <w:r w:rsidRPr="00B46847">
                        <w:rPr>
                          <w:color w:val="171717" w:themeColor="background2" w:themeShade="1A"/>
                        </w:rPr>
                        <w:t>可以充分利用课间和在宿舍的空闲时间刷题，见缝插针。</w:t>
                      </w:r>
                      <w:proofErr w:type="gramStart"/>
                      <w:r w:rsidRPr="00B46847">
                        <w:rPr>
                          <w:color w:val="171717" w:themeColor="background2" w:themeShade="1A"/>
                        </w:rPr>
                        <w:t>刷题可以</w:t>
                      </w:r>
                      <w:proofErr w:type="gramEnd"/>
                      <w:r w:rsidRPr="00B46847">
                        <w:rPr>
                          <w:color w:val="171717" w:themeColor="background2" w:themeShade="1A"/>
                        </w:rPr>
                        <w:t>拓宽思路，面对新题型能有更多的思路。坚持刷题，成绩会得到明显提高，</w:t>
                      </w:r>
                      <w:proofErr w:type="gramStart"/>
                      <w:r w:rsidRPr="00B46847">
                        <w:rPr>
                          <w:color w:val="171717" w:themeColor="background2" w:themeShade="1A"/>
                        </w:rPr>
                        <w:t>刷题所</w:t>
                      </w:r>
                      <w:proofErr w:type="gramEnd"/>
                      <w:r w:rsidRPr="00B46847">
                        <w:rPr>
                          <w:color w:val="171717" w:themeColor="background2" w:themeShade="1A"/>
                        </w:rPr>
                        <w:t>带来的好处，只有自己做过了才能体会。</w:t>
                      </w:r>
                    </w:p>
                    <w:p w14:paraId="117D5E4D" w14:textId="7DE8857F" w:rsidR="00053528" w:rsidRPr="00B46847" w:rsidRDefault="00053528" w:rsidP="0005352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EC7319" wp14:editId="19086E4F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4769A" w14:textId="40EF2D93" w:rsidR="00500DED" w:rsidRDefault="00D867EA" w:rsidP="00FA5AD0">
                            <w:pPr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</w:pPr>
                            <w:proofErr w:type="gramStart"/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闪</w:t>
                            </w:r>
                            <w:proofErr w:type="gramEnd"/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光</w:t>
                            </w:r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之</w:t>
                            </w:r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星</w:t>
                            </w:r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推</w:t>
                            </w:r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荐</w:t>
                            </w:r>
                            <w:proofErr w:type="gramEnd"/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表</w:t>
                            </w:r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32" type="#_x0000_t202" style="position:absolute;left:0;text-align:left;margin-left:115.35pt;margin-top:1.35pt;width:407.4pt;height:101.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" filled="f" stroked="f" strokeweight=".5pt">
                <v:textbox>
                  <w:txbxContent>
                    <w:p w14:paraId="5434769A" w14:textId="40EF2D93" w:rsidR="00500DED" w:rsidRDefault="00D867EA" w:rsidP="00FA5AD0">
                      <w:pPr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</w:pPr>
                      <w:proofErr w:type="gramStart"/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闪</w:t>
                      </w:r>
                      <w:proofErr w:type="gramEnd"/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光</w:t>
                      </w:r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之</w:t>
                      </w:r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星</w:t>
                      </w:r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推</w:t>
                      </w:r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荐</w:t>
                      </w:r>
                      <w:proofErr w:type="gramEnd"/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表</w:t>
                      </w:r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0DED">
      <w:pgSz w:w="11906" w:h="16838"/>
      <w:pgMar w:top="0" w:right="0" w:bottom="0" w:left="0" w:header="0" w:footer="0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2FF5EB2-577A-4227-91E0-B8AD9DBDD57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8299DCFC-CD42-42AC-8902-F005B06AD8E3}"/>
  </w:font>
  <w:font w:name="Microsoft Yahei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9E0686C-6DD8-42FC-A453-BB0844D075A2}"/>
  </w:font>
  <w:font w:name="字由文艺黑">
    <w:charset w:val="86"/>
    <w:family w:val="auto"/>
    <w:pitch w:val="default"/>
    <w:sig w:usb0="8000006F" w:usb1="1A41000A" w:usb2="00000016" w:usb3="00000000" w:csb0="0004009F" w:csb1="00000000"/>
    <w:embedRegular r:id="rId4" w:subsetted="1" w:fontKey="{AC7DF097-CE0D-4E27-A5C2-53129099FA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MjBmMDRkMDI3Mjc1NmE3MmNlOTZmYjE4NWQyYmYifQ=="/>
  </w:docVars>
  <w:rsids>
    <w:rsidRoot w:val="5BF3282C"/>
    <w:rsid w:val="00053528"/>
    <w:rsid w:val="002D2C94"/>
    <w:rsid w:val="003356EA"/>
    <w:rsid w:val="003F17E8"/>
    <w:rsid w:val="00500DED"/>
    <w:rsid w:val="005351B6"/>
    <w:rsid w:val="00626143"/>
    <w:rsid w:val="006371B3"/>
    <w:rsid w:val="006459B4"/>
    <w:rsid w:val="00742DD1"/>
    <w:rsid w:val="00B46847"/>
    <w:rsid w:val="00D867EA"/>
    <w:rsid w:val="00E41721"/>
    <w:rsid w:val="00F12AC8"/>
    <w:rsid w:val="00F73861"/>
    <w:rsid w:val="00F73B87"/>
    <w:rsid w:val="00FA5AD0"/>
    <w:rsid w:val="08326284"/>
    <w:rsid w:val="0834033F"/>
    <w:rsid w:val="0BB14EC0"/>
    <w:rsid w:val="0BFC340D"/>
    <w:rsid w:val="0DC318E2"/>
    <w:rsid w:val="1DE97103"/>
    <w:rsid w:val="20AE4F4B"/>
    <w:rsid w:val="21FD6D98"/>
    <w:rsid w:val="26E32EDA"/>
    <w:rsid w:val="2A8F0822"/>
    <w:rsid w:val="2DF45CF7"/>
    <w:rsid w:val="3D066112"/>
    <w:rsid w:val="41F44E29"/>
    <w:rsid w:val="4739105B"/>
    <w:rsid w:val="4B082B2F"/>
    <w:rsid w:val="5BF3282C"/>
    <w:rsid w:val="6DA34896"/>
    <w:rsid w:val="738C3521"/>
    <w:rsid w:val="750A714C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AE043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Pr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rsid w:val="00E41721"/>
    <w:rPr>
      <w:sz w:val="18"/>
      <w:szCs w:val="18"/>
    </w:rPr>
  </w:style>
  <w:style w:type="character" w:customStyle="1" w:styleId="Char">
    <w:name w:val="批注框文本 Char"/>
    <w:basedOn w:val="a0"/>
    <w:link w:val="a7"/>
    <w:rsid w:val="00E4172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Pr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rsid w:val="00E41721"/>
    <w:rPr>
      <w:sz w:val="18"/>
      <w:szCs w:val="18"/>
    </w:rPr>
  </w:style>
  <w:style w:type="character" w:customStyle="1" w:styleId="Char">
    <w:name w:val="批注框文本 Char"/>
    <w:basedOn w:val="a0"/>
    <w:link w:val="a7"/>
    <w:rsid w:val="00E417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</Template>
  <TotalTime>58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南甜</dc:creator>
  <cp:lastModifiedBy>Windows 用户</cp:lastModifiedBy>
  <cp:revision>11</cp:revision>
  <cp:lastPrinted>2023-11-21T01:26:00Z</cp:lastPrinted>
  <dcterms:created xsi:type="dcterms:W3CDTF">2023-10-12T01:43:00Z</dcterms:created>
  <dcterms:modified xsi:type="dcterms:W3CDTF">2023-11-23T01:04:00Z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CAB6CA0586C24A09B69F3E1A4602B7ED_13</vt:lpwstr>
  </property>
</Properties>
</file>