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-250190</wp:posOffset>
            </wp:positionH>
            <wp:positionV relativeFrom="page">
              <wp:posOffset>-390525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高一14班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杨路佳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计春娟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推荐为___语文学习____之星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4312920</wp:posOffset>
                </wp:positionV>
                <wp:extent cx="6331585" cy="1608455"/>
                <wp:effectExtent l="10795" t="10795" r="20320" b="1905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60845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星光不负赶路人，时光不负有心人。逐梦之路，没有“躺赢”的可能，也没有“躺平”的捷径。你踏实耕耘，铸造生活意义的丰碑，你砥砺笃行，待时而动，终能摘得理想的流星。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在10月的月考和11月的期中考试中，均以107分的高分勇夺年级语文学科第一名。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3.25pt;margin-top:339.6pt;height:126.65pt;width:498.55pt;z-index:251667456;v-text-anchor:middle;mso-width-relative:page;mso-height-relative:page;" fillcolor="#AD0406" filled="t" stroked="t" coordsize="21600,21600" o:gfxdata="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0C239kAAAALAQAADwAAAAAAAAABACAA&#10;AAAiAAAAZHJzL2Rvd25yZXYueG1sUEsBAhQAFAAAAAgAh07iQE8wq69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星光不负赶路人，时光不负有心人。逐梦之路，没有“躺赢”的可能，也没有“躺平”的捷径。你踏实耕耘，铸造生活意义的丰碑，你砥砺笃行，待时而动，终能摘得理想的流星。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在10月的月考和11月的期中考试中，均以107分的高分勇夺年级语文学科第一名。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6091555</wp:posOffset>
                </wp:positionV>
                <wp:extent cx="6331585" cy="2540635"/>
                <wp:effectExtent l="10795" t="11430" r="20320" b="19685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54063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58340" cy="2409190"/>
                                  <wp:effectExtent l="0" t="0" r="3810" b="10160"/>
                                  <wp:docPr id="6" name="图片 6" descr="IMG_20231116_103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20231116_1039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340" cy="240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79.65pt;height:200.05pt;width:498.55pt;z-index:251670528;v-text-anchor:middle;mso-width-relative:page;mso-height-relative:page;" fillcolor="#AD0406" filled="t" stroked="t" coordsize="21600,21600" o:gfxdata="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5LhwLZAAAADAEAAA8AAAAAAAAAAQAgAAAA&#10;IgAAAGRycy9kb3ducmV2LnhtbFBLAQIUABQAAAAIAIdO4kCI3HzbfAIAAAIFAAAOAAAAAAAAAAEA&#10;IAAAACgBAABkcnMvZTJvRG9jLnhtbFBLBQYAAAAABgAGAFkBAAAW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58340" cy="2409190"/>
                            <wp:effectExtent l="0" t="0" r="3810" b="10160"/>
                            <wp:docPr id="6" name="图片 6" descr="IMG_20231116_103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20231116_1039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340" cy="2409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923925"/>
                <wp:effectExtent l="10795" t="10795" r="20320" b="1778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92392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在知识的海洋中，我们志存高远，努力奋进，哪怕我们只是浩瀚夜空中的一颗小星星，也要努力追逐属于自己的梦想。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72.75pt;width:498.55pt;z-index:251664384;v-text-anchor:middle;mso-width-relative:page;mso-height-relative:page;" fillcolor="#AD0406" filled="t" stroked="t" coordsize="21600,21600" o:gfxdata="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jwcARtkAAAALAQAADwAA&#10;AAAAAAABACAAAAAiAAAAZHJzL2Rvd25yZXYueG1sUEsBAhQAFAAAAAgAh07iQFahqNOHAgAADAUA&#10;AA4AAAAAAAAAAQAgAAAAKAEAAGRycy9lMm9Eb2MueG1sUEsFBgAAAAAGAAYAWQEAACE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在知识的海洋中，我们志存高远，努力奋进，哪怕我们只是浩瀚夜空中的一颗小星星，也要努力追逐属于自己的梦想。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DF2B5CB-1DB8-417E-A9CD-AE3488EC72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D2AAB35-AAD7-4D2B-B714-3BF226F58A4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3C4F55DB-E5F8-4DD1-B680-791F44F39ED9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CC6015D1-CF83-4226-B612-4FF286B511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hYWM2MmNlOTQxM2M4OWJiYWY0Nzc0Y2QxMTMwNTYifQ=="/>
  </w:docVars>
  <w:rsids>
    <w:rsidRoot w:val="5BF3282C"/>
    <w:rsid w:val="01206A1F"/>
    <w:rsid w:val="01277B1F"/>
    <w:rsid w:val="01FA6E65"/>
    <w:rsid w:val="08326284"/>
    <w:rsid w:val="0834033F"/>
    <w:rsid w:val="1DE97103"/>
    <w:rsid w:val="1DF44011"/>
    <w:rsid w:val="245748E9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计春娟</cp:lastModifiedBy>
  <dcterms:modified xsi:type="dcterms:W3CDTF">2023-11-16T03:38:29Z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