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-12065</wp:posOffset>
            </wp:positionH>
            <wp:positionV relativeFrom="page">
              <wp:posOffset>-57150</wp:posOffset>
            </wp:positionV>
            <wp:extent cx="7559675" cy="5794375"/>
            <wp:effectExtent l="0" t="0" r="3175" b="0"/>
            <wp:wrapNone/>
            <wp:docPr id="2" name="图片 2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113665</wp:posOffset>
            </wp:positionV>
            <wp:extent cx="1170305" cy="1170305"/>
            <wp:effectExtent l="0" t="0" r="3175" b="3175"/>
            <wp:wrapNone/>
            <wp:docPr id="3" name="图片 3" descr="汾高校徽_全镂空_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汾高校徽_全镂空_GI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22" w:tblpY="2731"/>
        <w:tblOverlap w:val="never"/>
        <w:tblW w:w="0" w:type="auto"/>
        <w:tblInd w:w="0" w:type="dxa"/>
        <w:tblBorders>
          <w:top w:val="single" w:color="FEF2CC" w:themeColor="accent4" w:themeTint="33" w:sz="12" w:space="0"/>
          <w:left w:val="single" w:color="FEF2CC" w:themeColor="accent4" w:themeTint="33" w:sz="12" w:space="0"/>
          <w:bottom w:val="single" w:color="FEF2CC" w:themeColor="accent4" w:themeTint="33" w:sz="12" w:space="0"/>
          <w:right w:val="single" w:color="FEF2CC" w:themeColor="accent4" w:themeTint="33" w:sz="12" w:space="0"/>
          <w:insideH w:val="single" w:color="FEF2CC" w:themeColor="accent4" w:themeTint="33" w:sz="12" w:space="0"/>
          <w:insideV w:val="single" w:color="FEF2CC" w:themeColor="accent4" w:themeTint="33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1"/>
        <w:gridCol w:w="2489"/>
        <w:gridCol w:w="2490"/>
        <w:gridCol w:w="2490"/>
      </w:tblGrid>
      <w:tr>
        <w:trPr>
          <w:trHeight w:val="576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月  份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班  级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学生姓名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推荐老师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</w:tblPrEx>
        <w:trPr>
          <w:trHeight w:val="635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11月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高三3班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潘恩祈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王洁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</w:tblPrEx>
        <w:trPr>
          <w:trHeight w:val="577" w:hRule="atLeast"/>
        </w:trPr>
        <w:tc>
          <w:tcPr>
            <w:tcW w:w="994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推荐为___进取___之星</w:t>
            </w:r>
          </w:p>
        </w:tc>
      </w:tr>
    </w:tbl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-319405</wp:posOffset>
            </wp:positionH>
            <wp:positionV relativeFrom="page">
              <wp:posOffset>6999605</wp:posOffset>
            </wp:positionV>
            <wp:extent cx="2895600" cy="3773805"/>
            <wp:effectExtent l="0" t="0" r="0" b="17145"/>
            <wp:wrapNone/>
            <wp:docPr id="4" name="图片 4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6450330</wp:posOffset>
                </wp:positionV>
                <wp:extent cx="6331585" cy="1945005"/>
                <wp:effectExtent l="10795" t="10795" r="33020" b="25400"/>
                <wp:wrapNone/>
                <wp:docPr id="32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194500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ind w:firstLine="480" w:firstLineChars="200"/>
                              <w:jc w:val="both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我是一个阳光、踏实、有耐心和韧劲的人；</w:t>
                            </w:r>
                          </w:p>
                          <w:p>
                            <w:pPr>
                              <w:spacing w:line="360" w:lineRule="auto"/>
                              <w:ind w:firstLine="480" w:firstLineChars="200"/>
                              <w:jc w:val="both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我友善待人，与同学相处融洽；</w:t>
                            </w:r>
                          </w:p>
                          <w:p>
                            <w:pPr>
                              <w:spacing w:line="360" w:lineRule="auto"/>
                              <w:ind w:firstLine="480" w:firstLineChars="200"/>
                              <w:jc w:val="both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我拥有努力向上的态度，不轻言放弃；</w:t>
                            </w:r>
                          </w:p>
                          <w:p>
                            <w:pPr>
                              <w:spacing w:line="360" w:lineRule="auto"/>
                              <w:ind w:firstLine="480" w:firstLineChars="200"/>
                              <w:jc w:val="both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我会积极进取，勇往直前！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15pt;margin-top:507.9pt;height:153.15pt;width:498.55pt;z-index:251670528;v-text-anchor:middle;mso-width-relative:page;mso-height-relative:page;" fillcolor="#AD0406" filled="t" stroked="t" coordsize="21600,21600" o:gfxdata="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WAAAAZHJzL1BLAQIUABQAAAAIAIdO4kAa&#10;EOIb2gAAAAwBAAAPAAAAAAAAAAEAIAAAADgAAABkcnMvZG93bnJldi54bWxQSwECFAAUAAAACACH&#10;TuJAeCiHhX4CAAACBQAADgAAAAAAAAABACAAAAA/AQAAZHJzL2Uyb0RvYy54bWxQSwUGAAAAAAYA&#10;BgBZAQAALwYAAAAA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ind w:firstLine="480" w:firstLineChars="200"/>
                        <w:jc w:val="both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我是一个阳光、踏实、有耐心和韧劲的人；</w:t>
                      </w:r>
                    </w:p>
                    <w:p>
                      <w:pPr>
                        <w:spacing w:line="360" w:lineRule="auto"/>
                        <w:ind w:firstLine="480" w:firstLineChars="200"/>
                        <w:jc w:val="both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我友善待人，与同学相处融洽；</w:t>
                      </w:r>
                    </w:p>
                    <w:p>
                      <w:pPr>
                        <w:spacing w:line="360" w:lineRule="auto"/>
                        <w:ind w:firstLine="480" w:firstLineChars="200"/>
                        <w:jc w:val="both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我拥有努力向上的态度，不轻言放弃；</w:t>
                      </w:r>
                    </w:p>
                    <w:p>
                      <w:pPr>
                        <w:spacing w:line="360" w:lineRule="auto"/>
                        <w:ind w:firstLine="480" w:firstLineChars="200"/>
                        <w:jc w:val="both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我会积极进取，勇往直前！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6785610</wp:posOffset>
                </wp:positionV>
                <wp:extent cx="316230" cy="1010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1010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精彩瞬间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9pt;margin-top:534.3pt;height:79.6pt;width:24.9pt;z-index:251672576;mso-width-relative:page;mso-height-relative:page;" filled="f" stroked="f" coordsize="21600,21600" o:gfxdata="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BYAAABkcnMvUEsBAhQAFAAAAAgAh07iQHAetcXbAAAA&#10;DAEAAA8AAAAAAAAAAQAgAAAAOAAAAGRycy9kb3ducmV2LnhtbFBLAQIUABQAAAAIAIdO4kBq7iYa&#10;PQIAAGgEAAAOAAAAAAAAAAEAIAAAAEABAABkcnMvZTJvRG9jLnhtbFBLBQYAAAAABgAGAFkBAADv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精彩瞬间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6747510</wp:posOffset>
                </wp:positionV>
                <wp:extent cx="400050" cy="1086485"/>
                <wp:effectExtent l="0" t="0" r="0" b="18415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55pt;margin-top:531.3pt;height:85.55pt;width:31.5pt;z-index:251671552;v-text-anchor:middle;mso-width-relative:page;mso-height-relative:page;" fillcolor="#FBE4C9" filled="t" stroked="f" coordsize="21600,21600" arcsize="0.166666666666667" o:gfxdata="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WAAAAZHJzL1BLAQIUABQAAAAIAIdO4kDD&#10;hhLs2AAAAAwBAAAPAAAAAAAAAAEAIAAAADgAAABkcnMvZG93bnJldi54bWxQSwECFAAUAAAACACH&#10;TuJAalOrMIACAADYBAAADgAAAAAAAAABACAAAAA9AQAAZHJzL2Uyb0RvYy54bWxQSwUGAAAAAAYA&#10;BgBZAQAALw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4408170</wp:posOffset>
                </wp:positionV>
                <wp:extent cx="6331585" cy="1852930"/>
                <wp:effectExtent l="10795" t="10795" r="33020" b="15875"/>
                <wp:wrapNone/>
                <wp:docPr id="29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1852930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ind w:firstLine="480" w:firstLineChars="200"/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高中是一个充满挑战和机遇的阶段，在这个阶段我们需要不断地努力进步。只有长怀一颗进取之心，我们才能不断地超越自我，实现自己的梦想。进取之心是一种积极向上的心态，它让我始终保持着对知识的渴求和对未来的信心。无论遇到什么样的挫折与困难。我都会坚持不懈地努力，不断寻求突破。我会用自己的行动战胜它们。坎坷只会让我更加勇往直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25pt;margin-top:347.1pt;height:145.9pt;width:498.55pt;z-index:251667456;v-text-anchor:middle;mso-width-relative:page;mso-height-relative:page;" fillcolor="#AD0406" filled="t" stroked="t" coordsize="21600,21600" o:gfxdata="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BYAAABkcnMvUEsBAhQAFAAAAAgAh07iQHBg&#10;C+7ZAAAACwEAAA8AAAAAAAAAAQAgAAAAOAAAAGRycy9kb3ducmV2LnhtbFBLAQIUABQAAAAIAIdO&#10;4kBRKo8rfgIAAAIFAAAOAAAAAAAAAAEAIAAAAD4BAABkcnMvZTJvRG9jLnhtbFBLBQYAAAAABgAG&#10;AFkBAAAuBgAAAAA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ind w:firstLine="480" w:firstLineChars="200"/>
                        <w:rPr>
                          <w:rFonts w:hint="default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高中是一个充满挑战和机遇的阶段，在这个阶段我们需要不断地努力进步。只有长怀一颗进取之心，我们才能不断地超越自我，实现自己的梦想。进取之心是一种积极向上的心态，它让我始终保持着对知识的渴求和对未来的信心。无论遇到什么样的挫折与困难。我都会坚持不懈地努力，不断寻求突破。我会用自己的行动战胜它们。坎坷只会让我更加勇往直前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6684010</wp:posOffset>
                </wp:positionH>
                <wp:positionV relativeFrom="paragraph">
                  <wp:posOffset>4540885</wp:posOffset>
                </wp:positionV>
                <wp:extent cx="400050" cy="1086485"/>
                <wp:effectExtent l="0" t="0" r="0" b="1841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26.3pt;margin-top:357.55pt;height:85.55pt;width:31.5pt;z-index:251668480;v-text-anchor:middle;mso-width-relative:page;mso-height-relative:page;" fillcolor="#FBE4C9" filled="t" stroked="f" coordsize="21600,21600" arcsize="0.166666666666667" o:gfxdata="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FgAAAGRycy9QSwECFAAUAAAACACHTuJAzADZ&#10;0dcAAAANAQAADwAAAAAAAAABACAAAAA4AAAAZHJzL2Rvd25yZXYueG1sUEsBAhQAFAAAAAgAh07i&#10;QECB2fJ/AgAA2AQAAA4AAAAAAAAAAQAgAAAAPAEAAGRycy9lMm9Eb2MueG1sUEsFBgAAAAAGAAYA&#10;WQEAAC0G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6716395</wp:posOffset>
                </wp:positionH>
                <wp:positionV relativeFrom="paragraph">
                  <wp:posOffset>4563745</wp:posOffset>
                </wp:positionV>
                <wp:extent cx="309880" cy="105854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星光闪烁（获奖感言）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8.85pt;margin-top:359.35pt;height:83.35pt;width:24.4pt;z-index:251669504;mso-width-relative:page;mso-height-relative:page;" filled="f" stroked="f" coordsize="21600,21600" o:gfxdata="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FgAAAGRycy9QSwECFAAUAAAACACHTuJAgdUsrd0A&#10;AAANAQAADwAAAAAAAAABACAAAAA4AAAAZHJzL2Rvd25yZXYueG1sUEsBAhQAFAAAAAgAh07iQKS3&#10;Yvk9AgAAaAQAAA4AAAAAAAAAAQAgAAAAQ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星光闪烁（获奖感言）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3004185</wp:posOffset>
                </wp:positionV>
                <wp:extent cx="314325" cy="10648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1064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星语心愿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45pt;margin-top:236.55pt;height:83.85pt;width:24.75pt;z-index:251666432;mso-width-relative:page;mso-height-relative:page;" filled="f" stroked="f" coordsize="21600,21600" o:gfxdata="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WAAAAZHJzL1BLAQIUABQAAAAIAIdO4kAqRT1s2wAA&#10;AAoBAAAPAAAAAAAAAAEAIAAAADgAAABkcnMvZG93bnJldi54bWxQSwECFAAUAAAACACHTuJA5FVK&#10;CD4CAABoBAAADgAAAAAAAAABACAAAABA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星语心愿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2993390</wp:posOffset>
                </wp:positionV>
                <wp:extent cx="400050" cy="1086485"/>
                <wp:effectExtent l="0" t="0" r="0" b="1841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930" y="403479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4pt;margin-top:235.7pt;height:85.55pt;width:31.5pt;z-index:251665408;v-text-anchor:middle;mso-width-relative:page;mso-height-relative:page;" fillcolor="#FBE4C9" filled="t" stroked="f" coordsize="21600,21600" arcsize="0.166666666666667" o:gfxdata="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WAAAAZHJzL1BLAQIUABQA&#10;AAAIAIdO4kCqLcJH1wAAAAoBAAAPAAAAAAAAAAEAIAAAADgAAABkcnMvZG93bnJldi54bWxQSwEC&#10;FAAUAAAACACHTuJASGqCqYoCAADjBAAADgAAAAAAAAABACAAAAA8AQAAZHJzL2Uyb0RvYy54bWxQ&#10;SwUGAAAAAAYABgBZAQAAOA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2860675</wp:posOffset>
                </wp:positionV>
                <wp:extent cx="6331585" cy="1351915"/>
                <wp:effectExtent l="10795" t="10795" r="20320" b="27940"/>
                <wp:wrapNone/>
                <wp:docPr id="23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7540" y="396875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心随境迁是凡夫，境随心迁为圣贤。——林清玄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pt;margin-top:225.25pt;height:106.45pt;width:498.55pt;z-index:251664384;v-text-anchor:middle;mso-width-relative:page;mso-height-relative:page;" fillcolor="#AD0406" filled="t" stroked="t" coordsize="21600,21600" o:gfxdata="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FgAAAGRycy9QSwECFAAU&#10;AAAACACHTuJAHPiP8doAAAALAQAADwAAAAAAAAABACAAAAA4AAAAZHJzL2Rvd25yZXYueG1sUEsB&#10;AhQAFAAAAAgAh07iQEibdqWIAgAADQUAAA4AAAAAAAAAAQAgAAAAPwEAAGRycy9lMm9Eb2MueG1s&#10;UEsFBgAAAAAGAAYAWQEAADkGAAAAAA=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心随境迁是凡夫，境随心迁为圣贤。——林清玄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8857615</wp:posOffset>
            </wp:positionV>
            <wp:extent cx="6421755" cy="1450340"/>
            <wp:effectExtent l="0" t="0" r="17145" b="16510"/>
            <wp:wrapNone/>
            <wp:docPr id="21" name="图片 21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未命名 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17145</wp:posOffset>
                </wp:positionV>
                <wp:extent cx="5173980" cy="12865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3165" y="1398270"/>
                          <a:ext cx="5173980" cy="128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  <w:t>闪光之星推荐表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35pt;margin-top:1.35pt;height:101.3pt;width:407.4pt;z-index:251662336;mso-width-relative:page;mso-height-relative:page;" filled="f" stroked="f" coordsize="21600,21600" o:gfxdata="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BYAAABkcnMvUEsBAhQAFAAAAAgAh07i&#10;QNbmKeHaAAAACgEAAA8AAAAAAAAAAQAgAAAAOAAAAGRycy9kb3ducmV2LnhtbFBLAQIUABQAAAAI&#10;AIdO4kD2C/v+RwIAAHMEAAAOAAAAAAAAAAEAIAAAAD8BAABkcnMvZTJvRG9jLnhtbFBLBQYAAAAA&#10;BgAGAFkBAAD4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  <w:t>闪光之星推荐表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-588010</wp:posOffset>
            </wp:positionV>
            <wp:extent cx="7573645" cy="11360785"/>
            <wp:effectExtent l="0" t="0" r="8255" b="12065"/>
            <wp:wrapNone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136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CE5CE9E-87D8-6014-C7D6-5E65CB3E1712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90DC8395-67C3-2C88-C7D6-5E654F8ED38E}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字由文艺黑">
    <w:panose1 w:val="00020600040101010101"/>
    <w:charset w:val="86"/>
    <w:family w:val="auto"/>
    <w:pitch w:val="default"/>
    <w:sig w:usb0="8000006F" w:usb1="1A41000A" w:usb2="00000016" w:usb3="00000000" w:csb0="0004009F" w:csb1="00000000"/>
    <w:embedRegular r:id="rId3" w:fontKey="{6CE8A403-1F16-9FA6-C7D6-5E65E1844C09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9"/>
  <w:embedTrueTypeFonts/>
  <w:saveSubset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xMjBmMDRkMDI3Mjc1NmE3MmNlOTZmYjE4NWQyYmYifQ=="/>
  </w:docVars>
  <w:rsids>
    <w:rsidRoot w:val="5BF3282C"/>
    <w:rsid w:val="01206A1F"/>
    <w:rsid w:val="01277B1F"/>
    <w:rsid w:val="08326284"/>
    <w:rsid w:val="0834033F"/>
    <w:rsid w:val="1DE97103"/>
    <w:rsid w:val="1DF44011"/>
    <w:rsid w:val="26E32EDA"/>
    <w:rsid w:val="2A8F0822"/>
    <w:rsid w:val="2DF45CF7"/>
    <w:rsid w:val="37AA0511"/>
    <w:rsid w:val="3D066112"/>
    <w:rsid w:val="3DB857EF"/>
    <w:rsid w:val="4739105B"/>
    <w:rsid w:val="4A7E5E34"/>
    <w:rsid w:val="52822009"/>
    <w:rsid w:val="57FD2E54"/>
    <w:rsid w:val="5BF3282C"/>
    <w:rsid w:val="60074972"/>
    <w:rsid w:val="6166293B"/>
    <w:rsid w:val="67F96B79"/>
    <w:rsid w:val="6AFE21BF"/>
    <w:rsid w:val="72104BA7"/>
    <w:rsid w:val="738C3521"/>
    <w:rsid w:val="73DF0115"/>
    <w:rsid w:val="750A714C"/>
    <w:rsid w:val="7A045B97"/>
    <w:rsid w:val="7D603DDC"/>
    <w:rsid w:val="BBF74E4D"/>
    <w:rsid w:val="DDBF5099"/>
    <w:rsid w:val="FFB22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wangjie/Library/Containers/com.kingsoft.wpsoffice.mac/Data/C:\Users\Administrator\AppData\Roaming\kingsoft\office6\templates\download\55128a4c7f9816179cea1fe1079b4ec4\&#21916;&#24198;&#26399;&#26411;&#20809;&#33635;&#27036;&#21916;&#2525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喜庆期末光荣榜喜报.docx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Office_6.2.0.8299_F1E327BC-269C-435d-A152-05C5408002CA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2023-10-12T09:43:00Z</dcterms:created>
  <dc:creator>南甜</dc:creator>
  <cp:lastModifiedBy>M_Jie</cp:lastModifiedBy>
  <dcterms:modified xsi:type="dcterms:W3CDTF">2023-11-23T12:36:23Z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2052-6.2.0.8299</vt:lpwstr>
  </property>
  <property fmtid="{D5CDD505-2E9C-101B-9397-08002B2CF9AE}" pid="3" name="ICV">
    <vt:lpwstr>1A0C5F71AF2D466395709DBFD64C61E2_11</vt:lpwstr>
  </property>
</Properties>
</file>