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高二六班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史志豪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王赛男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推荐为______学习_______之星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79625" cy="2560320"/>
                                  <wp:effectExtent l="0" t="0" r="3175" b="5080"/>
                                  <wp:docPr id="6" name="图片 6" descr="bc8c1f93-41cb-4925-b3d7-112771e2b1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bc8c1f93-41cb-4925-b3d7-112771e2b1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625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275840" cy="2557780"/>
                                  <wp:effectExtent l="0" t="0" r="10160" b="7620"/>
                                  <wp:docPr id="7" name="图片 7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40" cy="255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79625" cy="2560320"/>
                            <wp:effectExtent l="0" t="0" r="3175" b="5080"/>
                            <wp:docPr id="6" name="图片 6" descr="bc8c1f93-41cb-4925-b3d7-112771e2b1b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bc8c1f93-41cb-4925-b3d7-112771e2b1b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9625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275840" cy="2557780"/>
                            <wp:effectExtent l="0" t="0" r="10160" b="7620"/>
                            <wp:docPr id="7" name="图片 7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40" cy="255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夜幕降临，漆黑的夜空中点缀着钻石般的繁星，他们仿佛承载着学生的梦想，熠熠发光，他们安静祥和。不信你瞧，每一颗星周围都有许许多多的星陪伴，相互陪伴，共同进退，每天都用微笑面对生活，认真学习，不负光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夜幕降临，漆黑的夜空中点缀着钻石般的繁星，他们仿佛承载着学生的梦想，熠熠发光，他们安静祥和。不信你瞧，每一颗星周围都有许许多多的星陪伴，相互陪伴，共同进退，每天都用微笑面对生活，认真学习，不负光阴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任何坎坷都无法阻挡你前进的脚步，愿你在星光下找到力量和信仰。我也希望能克服各种磨难，考上心仪的大学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任何坎坷都无法阻挡你前进的脚步，愿你在星光下找到力量和信仰。我也希望能克服各种磨难，考上心仪的大学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201C34F-B68B-4C0B-AEE3-D8DDA9BF1F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E24FFE8-6116-4A71-BF20-20629B397843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72F47AE8-DE57-46E3-A3C6-5610F660D2CA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5OGFjNmU3Mjg3NDAzMDA3ZjMyZjdiMzYyMjgzYTgifQ=="/>
  </w:docVars>
  <w:rsids>
    <w:rsidRoot w:val="5BF3282C"/>
    <w:rsid w:val="01206A1F"/>
    <w:rsid w:val="01277B1F"/>
    <w:rsid w:val="08326284"/>
    <w:rsid w:val="0834033F"/>
    <w:rsid w:val="10DC49FE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4C194EF8"/>
    <w:rsid w:val="4FBC1576"/>
    <w:rsid w:val="52822009"/>
    <w:rsid w:val="57FD2E54"/>
    <w:rsid w:val="5BF3282C"/>
    <w:rsid w:val="60074972"/>
    <w:rsid w:val="6166293B"/>
    <w:rsid w:val="6AB61B8E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芘之伽蓝</cp:lastModifiedBy>
  <dcterms:modified xsi:type="dcterms:W3CDTF">2023-11-17T07:16:10Z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