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11月份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高一（13）班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唐诗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万小燕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___友爱__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5930265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392555" cy="2312035"/>
                                  <wp:effectExtent l="0" t="0" r="17145" b="12065"/>
                                  <wp:docPr id="6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555" cy="231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读书破万卷，下笔如有神。”执奋斗之笔绘青春之路！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7.65pt;margin-top:466.95pt;height:211.25pt;width:498.55pt;z-index:251670528;v-text-anchor:middle;mso-width-relative:page;mso-height-relative:page;" fillcolor="#AD0406" filled="t" stroked="t" coordsize="21600,21600" o:gfxdata="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KPicNkAAAAMAQAADwAAAAAAAAABACAA&#10;AAAiAAAAZHJzL2Rvd25yZXYueG1sUEsBAhQAFAAAAAgAh07iQHgoh4V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392555" cy="2312035"/>
                            <wp:effectExtent l="0" t="0" r="17145" b="12065"/>
                            <wp:docPr id="6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555" cy="231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读书破万卷，下笔如有神。”执奋斗之笔绘青春之路！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2955290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4pt;margin-top:232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kyql8NYAAAAKAQAADwAA&#10;AAAAAAABACAAAAAiAAAAZHJzL2Rvd25yZXYueG1sUEsBAhQAFAAAAAgAh07iQEhqgqmKAgAA4wQA&#10;AA4AAAAAAAAAAQAgAAAAJQ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2994660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45pt;margin-top:235.8pt;height:83.85pt;width:24.75pt;z-index:251666432;mso-width-relative:page;mso-height-relative:page;" filled="f" stroked="f" coordsize="21600,21600" o:gfxdata="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AsfKP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1200" w:firstLineChars="50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期中考试成绩优异，生活中善待他人，上课认真听讲，积极参与学校活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动，尽力做好能做的事，当班干部时尽职尽责，完成黑板报创作。平时热爱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绘画、唱歌，自学陶笛丰富自己。性格开朗，落落大方，乐于助人！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200" w:firstLineChars="50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期中考试成绩优异，生活中善待他人，上课认真听讲，积极参与学校活</w:t>
                      </w:r>
                    </w:p>
                    <w:p>
                      <w:pPr>
                        <w:ind w:firstLine="720" w:firstLineChars="30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动，尽力做好能做的事，当班干部时尽职尽责，完成黑板报创作。平时热爱</w:t>
                      </w:r>
                    </w:p>
                    <w:p>
                      <w:pPr>
                        <w:ind w:firstLine="720" w:firstLineChars="30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绘画、唱歌，自学陶笛丰富自己。性格开朗，落落大方，乐于助人！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420" w:hanging="420" w:hangingChars="20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人在时间的长河中游走，我们都不是一成不变的，但我会始终选择初心而坚守，永远向阳而生，带着不同的经验和自我的毅力向前进。</w:t>
                            </w:r>
                          </w:p>
                          <w:p>
                            <w:pPr>
                              <w:ind w:left="420" w:leftChars="200" w:firstLine="480" w:firstLineChars="20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成长的路上我会做好自己，低调而行，用关怀的心对待他们，包容他人，不断发展、提升自己，追求自己的理想。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420" w:hanging="420" w:hangingChars="20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人在时间的长河中游走，我们都不是一成不变的，但我会始终选择初心而坚守，永远向阳而生，带着不同的经验和自我的毅力向前进。</w:t>
                      </w:r>
                    </w:p>
                    <w:p>
                      <w:pPr>
                        <w:ind w:left="420" w:leftChars="200" w:firstLine="480" w:firstLineChars="20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成长的路上我会做好自己，低调而行，用关怀的心对待他们，包容他人，不断发展、提升自己，追求自己的理想。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026ECD-63A2-4E11-8627-3186F141A9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72FACEAD-C483-4AA0-A5D7-29BC6A6939E6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D07A0DA2-142E-4CAD-B09E-64631DD8631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NjcyYmE0NzFkMjRiODc4MDdjZTNiZDg4ZTYwNzE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3F0427FA"/>
    <w:rsid w:val="4739105B"/>
    <w:rsid w:val="4A7E5E34"/>
    <w:rsid w:val="52822009"/>
    <w:rsid w:val="57FD2E54"/>
    <w:rsid w:val="5BF3282C"/>
    <w:rsid w:val="60074972"/>
    <w:rsid w:val="6166293B"/>
    <w:rsid w:val="6AFE21BF"/>
    <w:rsid w:val="706F6FC9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Administrator</cp:lastModifiedBy>
  <dcterms:modified xsi:type="dcterms:W3CDTF">2023-11-16T13:22:23Z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