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高二1班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龚美玲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何先先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推荐为_____阅读________之星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1450" cy="2561590"/>
                                  <wp:effectExtent l="0" t="0" r="6350" b="3810"/>
                                  <wp:docPr id="6" name="图片 6" descr="微信图片_20231117095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2311170958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0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22145" cy="2561590"/>
                                  <wp:effectExtent l="0" t="0" r="8255" b="3810"/>
                                  <wp:docPr id="7" name="图片 7" descr="微信图片_20231117095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2311170958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145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41450" cy="2561590"/>
                            <wp:effectExtent l="0" t="0" r="6350" b="3810"/>
                            <wp:docPr id="6" name="图片 6" descr="微信图片_20231117095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2311170958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0" cy="256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22145" cy="2561590"/>
                            <wp:effectExtent l="0" t="0" r="8255" b="3810"/>
                            <wp:docPr id="7" name="图片 7" descr="微信图片_20231117095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微信图片_202311170958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145" cy="256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自三年级开始大量接触书籍，我认为，书是可能性，是远离世俗纷繁的逃跑路线。当你没有选择时，它们给你机会，对于流离失所的头脑与思维来说，每一本书都是一座家园，每一本书都是疲惫心灵的栖息之所。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自三年级开始大量接触书籍，我认为，书是可能性，是远离世俗纷繁的逃跑路线。当你没有选择时，它们给你机会，对于流离失所的头脑与思维来说，每一本书都是一座家园，每一本书都是疲惫心灵的栖息之所。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生命中不能承受的不是存在，而是不能成为自己。——米兰昆德拉</w:t>
                            </w:r>
                          </w:p>
                          <w:p>
                            <w:pPr>
                              <w:ind w:left="279" w:leftChars="133" w:firstLine="0" w:firstLineChars="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与其花许多时间和精力去凿许多浅井，不如花同样的时间和精力去凿一口深井。——罗曼•罗兰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生命中不能承受的不是存在，而是不能成为自己。——米兰昆德拉</w:t>
                      </w:r>
                    </w:p>
                    <w:p>
                      <w:pPr>
                        <w:ind w:left="279" w:leftChars="133" w:firstLine="0" w:firstLineChars="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与其花许多时间和精力去凿许多浅井，不如花同样的时间和精力去凿一口深井。——罗曼•罗兰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1143FB-58D5-4D94-BF21-F058E5E76A5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1DC5E91-732D-4513-9E7B-4AA0F636E64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CBDE313-11D0-4B47-B9A7-CB6E8A4DCF23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212EA414-FD1A-4218-89CB-F091C3A6F7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2MjBlNjY3MTI5ZWExMzNjZjlmNDkzM2YwZjQ5MjQ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7391068"/>
    <w:rsid w:val="27CB7722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84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WPS_1605685853</cp:lastModifiedBy>
  <dcterms:modified xsi:type="dcterms:W3CDTF">2023-11-17T02:33:30Z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86E18600E19F494C8DA3AFC6B55FB967_13</vt:lpwstr>
  </property>
</Properties>
</file>