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11月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高一8班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李昊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洪启燕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推荐为_____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u w:val="dash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_奋斗_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______之星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906270" cy="2544445"/>
                                  <wp:effectExtent l="0" t="0" r="17780" b="8255"/>
                                  <wp:docPr id="6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270" cy="254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906270" cy="2544445"/>
                            <wp:effectExtent l="0" t="0" r="17780" b="8255"/>
                            <wp:docPr id="6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6270" cy="254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ind w:firstLine="560" w:firstLineChars="200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放下你的浮躁，放下你都懒惰，放下你的三分钟热度，放空你禁不住诱惑的大脑，放开你容易被任何事物吸引的眼睛，闭上你什么都想聊两句八卦的嘴巴，静下心来认真做你该做的事，梦想正一步步向你走来.......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560" w:firstLineChars="200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放下你的浮躁，放下你都懒惰，放下你的三分钟热度，放空你禁不住诱惑的大脑，放开你容易被任何事物吸引的眼睛，闭上你什么都想聊两句八卦的嘴巴，静下心来认真做你该做的事，梦想正一步步向你走来.......</w:t>
                      </w:r>
                    </w:p>
                    <w:p>
                      <w:pPr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840" w:hanging="840" w:hangingChars="40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 xml:space="preserve">人生因奋斗而精彩，青春因拼搏而亮丽。学习之路充满荆棘困苦，成功属于勇敢坚毅而笃定的人 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840" w:hanging="840" w:hangingChars="40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 xml:space="preserve">人生因奋斗而精彩，青春因拼搏而亮丽。学习之路充满荆棘困苦，成功属于勇敢坚毅而笃定的人 </w:t>
                      </w:r>
                    </w:p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A2DE2AC-882F-4793-B029-B2CCC3B8481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BF752743-D231-40E7-A3F0-5EEB052BDE41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18B97C56-8593-4792-919F-DA16B1053A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yMDQ2YjM3NGJmZWI5NWI1MDNlMmVlYmEyZDM1NDgifQ=="/>
  </w:docVars>
  <w:rsids>
    <w:rsidRoot w:val="5BF3282C"/>
    <w:rsid w:val="01206A1F"/>
    <w:rsid w:val="01277B1F"/>
    <w:rsid w:val="01C01990"/>
    <w:rsid w:val="08326284"/>
    <w:rsid w:val="0834033F"/>
    <w:rsid w:val="13A829B3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34C4A44"/>
    <w:rsid w:val="57FD2E54"/>
    <w:rsid w:val="5BF3282C"/>
    <w:rsid w:val="5FC226C6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蓝色经典</cp:lastModifiedBy>
  <dcterms:modified xsi:type="dcterms:W3CDTF">2023-11-22T12:41:11Z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