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A86EF" w14:textId="77777777" w:rsidR="00500DED" w:rsidRDefault="00500DED">
      <w:pPr>
        <w:jc w:val="center"/>
      </w:pPr>
    </w:p>
    <w:p w14:paraId="19972A83" w14:textId="77777777" w:rsidR="00500DED" w:rsidRDefault="00500DED"/>
    <w:p w14:paraId="57469318" w14:textId="53F9BB48" w:rsidR="00500DED" w:rsidRDefault="00000000">
      <w:r>
        <w:rPr>
          <w:noProof/>
        </w:rPr>
        <w:drawing>
          <wp:anchor distT="0" distB="0" distL="114300" distR="114300" simplePos="0" relativeHeight="251660288" behindDoc="0" locked="0" layoutInCell="1" allowOverlap="1" wp14:anchorId="3F0E5CE1" wp14:editId="4A31E17C">
            <wp:simplePos x="0" y="0"/>
            <wp:positionH relativeFrom="column">
              <wp:posOffset>254000</wp:posOffset>
            </wp:positionH>
            <wp:positionV relativeFrom="paragraph">
              <wp:posOffset>8890</wp:posOffset>
            </wp:positionV>
            <wp:extent cx="1170305" cy="1170305"/>
            <wp:effectExtent l="0" t="0" r="3175" b="3175"/>
            <wp:wrapNone/>
            <wp:docPr id="2" name="图片 2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20887FF" wp14:editId="1373B24B">
            <wp:simplePos x="0" y="0"/>
            <wp:positionH relativeFrom="column">
              <wp:posOffset>476885</wp:posOffset>
            </wp:positionH>
            <wp:positionV relativeFrom="paragraph">
              <wp:posOffset>8979535</wp:posOffset>
            </wp:positionV>
            <wp:extent cx="6516370" cy="1328420"/>
            <wp:effectExtent l="0" t="0" r="6350" b="12700"/>
            <wp:wrapNone/>
            <wp:docPr id="1" name="图片 1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命名 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E5E04" wp14:editId="4B850C33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C9993" w14:textId="77777777" w:rsidR="00500DED" w:rsidRDefault="00000000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CE5E04"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left:0;text-align:left;margin-left:29.9pt;margin-top:534.3pt;width:24.9pt;height:7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" filled="f" stroked="f" strokeweight=".5pt">
                <v:textbox>
                  <w:txbxContent>
                    <w:p w14:paraId="737C9993" w14:textId="77777777" w:rsidR="00500DED" w:rsidRDefault="00000000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8"/>
                          <w:szCs w:val="28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A8A1D9" wp14:editId="1A72D7B3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6350" t="6350" r="12700" b="1206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9355B0" id="圆角矩形 31" o:spid="_x0000_s1026" style="position:absolute;left:0;text-align:left;margin-left:28.55pt;margin-top:531.3pt;width:31.5pt;height:85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65D550" wp14:editId="5C1E88CC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844165"/>
                <wp:effectExtent l="9525" t="9525" r="1397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8441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7A236" w14:textId="1C9AD494" w:rsidR="00500DED" w:rsidRDefault="00626143" w:rsidP="00626143">
                            <w:pPr>
                              <w:ind w:firstLineChars="1500" w:firstLine="3150"/>
                              <w:rPr>
                                <w:rFonts w:hint="eastAsia"/>
                              </w:rPr>
                            </w:pPr>
                            <w:r w:rsidRPr="00626143">
                              <w:rPr>
                                <w:noProof/>
                              </w:rPr>
                              <w:drawing>
                                <wp:inline distT="0" distB="0" distL="0" distR="0" wp14:anchorId="4E950343" wp14:editId="0F993A7F">
                                  <wp:extent cx="1737995" cy="2733675"/>
                                  <wp:effectExtent l="0" t="0" r="0" b="9525"/>
                                  <wp:docPr id="77621948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995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6143"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44"/>
                                <w:szCs w:val="44"/>
                              </w:rPr>
                              <w:t>明</w:t>
                            </w:r>
                            <w:r w:rsidRPr="00626143">
                              <w:rPr>
                                <w:rFonts w:hint="eastAsia"/>
                              </w:rPr>
                              <w:drawing>
                                <wp:inline distT="0" distB="0" distL="0" distR="0" wp14:anchorId="16BD817D" wp14:editId="7EC3121D">
                                  <wp:extent cx="6004560" cy="396240"/>
                                  <wp:effectExtent l="0" t="0" r="0" b="0"/>
                                  <wp:docPr id="79981157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4560" cy="39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6143"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44"/>
                                <w:szCs w:val="44"/>
                              </w:rPr>
                              <w:t>年此日青云去，却笑人间举子忙。</w:t>
                            </w:r>
                            <w:r w:rsidRPr="00626143"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44"/>
                                <w:szCs w:val="4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5D550" id="矩形 10" o:spid="_x0000_s1027" style="position:absolute;left:0;text-align:left;margin-left:46.15pt;margin-top:468.45pt;width:498.55pt;height:223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" filled="f" strokecolor="#272727 [2749]" strokeweight="1.5pt">
                <v:textbox>
                  <w:txbxContent>
                    <w:p w14:paraId="7707A236" w14:textId="1C9AD494" w:rsidR="00500DED" w:rsidRDefault="00626143" w:rsidP="00626143">
                      <w:pPr>
                        <w:ind w:firstLineChars="1500" w:firstLine="3150"/>
                        <w:rPr>
                          <w:rFonts w:hint="eastAsia"/>
                        </w:rPr>
                      </w:pPr>
                      <w:r w:rsidRPr="00626143">
                        <w:rPr>
                          <w:noProof/>
                        </w:rPr>
                        <w:drawing>
                          <wp:inline distT="0" distB="0" distL="0" distR="0" wp14:anchorId="4E950343" wp14:editId="0F993A7F">
                            <wp:extent cx="1737995" cy="2733675"/>
                            <wp:effectExtent l="0" t="0" r="0" b="9525"/>
                            <wp:docPr id="77621948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995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6143">
                        <w:rPr>
                          <w:rFonts w:ascii="Times New Roman" w:eastAsia="宋体" w:hAnsi="Times New Roman" w:cs="Times New Roman" w:hint="eastAsia"/>
                          <w:b/>
                          <w:sz w:val="44"/>
                          <w:szCs w:val="44"/>
                        </w:rPr>
                        <w:t>明</w:t>
                      </w:r>
                      <w:r w:rsidRPr="00626143">
                        <w:rPr>
                          <w:rFonts w:hint="eastAsia"/>
                        </w:rPr>
                        <w:drawing>
                          <wp:inline distT="0" distB="0" distL="0" distR="0" wp14:anchorId="16BD817D" wp14:editId="7EC3121D">
                            <wp:extent cx="6004560" cy="396240"/>
                            <wp:effectExtent l="0" t="0" r="0" b="0"/>
                            <wp:docPr id="79981157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4560" cy="39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6143">
                        <w:rPr>
                          <w:rFonts w:ascii="Times New Roman" w:eastAsia="宋体" w:hAnsi="Times New Roman" w:cs="Times New Roman" w:hint="eastAsia"/>
                          <w:b/>
                          <w:sz w:val="44"/>
                          <w:szCs w:val="44"/>
                        </w:rPr>
                        <w:t>年此日青云去，却笑人间举子忙。</w:t>
                      </w:r>
                      <w:r w:rsidRPr="00626143">
                        <w:rPr>
                          <w:rFonts w:ascii="Times New Roman" w:eastAsia="宋体" w:hAnsi="Times New Roman" w:cs="Times New Roman" w:hint="eastAsia"/>
                          <w:b/>
                          <w:sz w:val="44"/>
                          <w:szCs w:val="44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32B467" wp14:editId="76A42D88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6350" t="6350" r="12700" b="1206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8319CD" id="圆角矩形 28" o:spid="_x0000_s1026" style="position:absolute;left:0;text-align:left;margin-left:526.3pt;margin-top:357.55pt;width:31.5pt;height:85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7EE7CC" wp14:editId="588BB2B3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F483E" w14:textId="77777777" w:rsidR="00500DED" w:rsidRDefault="00000000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EE7CC" id="文本框 30" o:spid="_x0000_s1028" type="#_x0000_t202" style="position:absolute;left:0;text-align:left;margin-left:528.85pt;margin-top:359.35pt;width:24.4pt;height:8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" filled="f" stroked="f" strokeweight=".5pt">
                <v:textbox>
                  <w:txbxContent>
                    <w:p w14:paraId="119F483E" w14:textId="77777777" w:rsidR="00500DED" w:rsidRDefault="00000000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8"/>
                          <w:szCs w:val="28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F9C8A3" wp14:editId="155795E7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7B68B" w14:textId="0D749991" w:rsidR="00500DED" w:rsidRDefault="00000000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星语心愿</w:t>
                            </w:r>
                            <w:proofErr w:type="gramEnd"/>
                            <w:r w:rsidR="00626143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6143"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  <w:p w14:paraId="7472EC1A" w14:textId="77777777" w:rsidR="00500DED" w:rsidRDefault="00000000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9C8A3" id="文本框 27" o:spid="_x0000_s1029" type="#_x0000_t202" style="position:absolute;left:0;text-align:left;margin-left:29.45pt;margin-top:236.55pt;width:24.75pt;height:83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" filled="f" stroked="f" strokeweight=".5pt">
                <v:textbox>
                  <w:txbxContent>
                    <w:p w14:paraId="5F87B68B" w14:textId="0D749991" w:rsidR="00500DED" w:rsidRDefault="00000000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8"/>
                          <w:szCs w:val="28"/>
                        </w:rPr>
                        <w:t>星语心愿</w:t>
                      </w:r>
                      <w:proofErr w:type="gramEnd"/>
                      <w:r w:rsidR="00626143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26143">
                        <w:rPr>
                          <w:rFonts w:ascii="微软雅黑" w:eastAsia="微软雅黑" w:hAnsi="微软雅黑" w:cs="微软雅黑"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</w:p>
                    <w:p w14:paraId="7472EC1A" w14:textId="77777777" w:rsidR="00500DED" w:rsidRDefault="00000000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8"/>
                          <w:szCs w:val="28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93AD26" wp14:editId="3EE5EA3A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6350" t="6350" r="12700" b="1206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594F78" id="圆角矩形 26" o:spid="_x0000_s1026" style="position:absolute;left:0;text-align:left;margin-left:28.4pt;margin-top:235.7pt;width:31.5pt;height:85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DF8EBF" wp14:editId="2669AB86">
                <wp:simplePos x="0" y="0"/>
                <wp:positionH relativeFrom="column">
                  <wp:posOffset>579120</wp:posOffset>
                </wp:positionH>
                <wp:positionV relativeFrom="page">
                  <wp:posOffset>3253740</wp:posOffset>
                </wp:positionV>
                <wp:extent cx="6332220" cy="1353185"/>
                <wp:effectExtent l="0" t="0" r="11430" b="18415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1353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42341" w14:textId="1FD11F90" w:rsidR="00500DED" w:rsidRPr="00F73861" w:rsidRDefault="002D2C94" w:rsidP="002D2C94">
                            <w:pPr>
                              <w:ind w:firstLineChars="100" w:firstLine="210"/>
                              <w:jc w:val="left"/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36109" wp14:editId="49AE477F">
                                  <wp:extent cx="5829300" cy="800100"/>
                                  <wp:effectExtent l="0" t="0" r="0" b="0"/>
                                  <wp:docPr id="1484573075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4573075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93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6CA91D26" w14:textId="77777777" w:rsidR="00500DED" w:rsidRDefault="00500DED"/>
                          <w:p w14:paraId="2ED01EE9" w14:textId="77777777" w:rsidR="00500DED" w:rsidRDefault="00500DED"/>
                          <w:p w14:paraId="013E9DE6" w14:textId="77777777" w:rsidR="00500DED" w:rsidRDefault="00500D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F8EBF" id="_x0000_s1030" style="position:absolute;left:0;text-align:left;margin-left:45.6pt;margin-top:256.2pt;width:498.6pt;height:106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" filled="f" strokecolor="#272727 [2749]" strokeweight="1.5pt">
                <v:textbox>
                  <w:txbxContent>
                    <w:p w14:paraId="10642341" w14:textId="1FD11F90" w:rsidR="00500DED" w:rsidRPr="00F73861" w:rsidRDefault="002D2C94" w:rsidP="002D2C94">
                      <w:pPr>
                        <w:ind w:firstLineChars="100" w:firstLine="210"/>
                        <w:jc w:val="left"/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036109" wp14:editId="49AE477F">
                            <wp:extent cx="5829300" cy="800100"/>
                            <wp:effectExtent l="0" t="0" r="0" b="0"/>
                            <wp:docPr id="1484573075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4573075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9300" cy="800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14:paraId="6CA91D26" w14:textId="77777777" w:rsidR="00500DED" w:rsidRDefault="00500DED"/>
                    <w:p w14:paraId="2ED01EE9" w14:textId="77777777" w:rsidR="00500DED" w:rsidRDefault="00500DED"/>
                    <w:p w14:paraId="013E9DE6" w14:textId="77777777" w:rsidR="00500DED" w:rsidRDefault="00500DED"/>
                  </w:txbxContent>
                </v:textbox>
                <w10:wrap anchory="page"/>
              </v:rect>
            </w:pict>
          </mc:Fallback>
        </mc:AlternateContent>
      </w:r>
    </w:p>
    <w:tbl>
      <w:tblPr>
        <w:tblStyle w:val="a6"/>
        <w:tblpPr w:leftFromText="180" w:rightFromText="180" w:vertAnchor="page" w:horzAnchor="page" w:tblpX="1022" w:tblpY="2731"/>
        <w:tblOverlap w:val="never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2471"/>
        <w:gridCol w:w="2489"/>
        <w:gridCol w:w="2490"/>
        <w:gridCol w:w="2490"/>
      </w:tblGrid>
      <w:tr w:rsidR="00500DED" w14:paraId="020871B5" w14:textId="77777777">
        <w:trPr>
          <w:trHeight w:val="576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 w14:paraId="4985DFB4" w14:textId="77777777" w:rsidR="00500DED" w:rsidRDefault="00000000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14:paraId="2FE3CA05" w14:textId="77777777" w:rsidR="00500DED" w:rsidRDefault="00000000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14:paraId="50C9DC2F" w14:textId="77777777" w:rsidR="00500DED" w:rsidRDefault="00000000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14:paraId="6B10E405" w14:textId="77777777" w:rsidR="00500DED" w:rsidRDefault="00000000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推荐老师</w:t>
            </w:r>
          </w:p>
        </w:tc>
      </w:tr>
      <w:tr w:rsidR="00500DED" w14:paraId="2A84E14A" w14:textId="77777777">
        <w:trPr>
          <w:trHeight w:val="635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 w14:paraId="18FED0CC" w14:textId="5040D3BF" w:rsidR="00500DED" w:rsidRDefault="00500DED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14:paraId="029CE3C1" w14:textId="08A0B9FA" w:rsidR="00500DED" w:rsidRDefault="00FA5AD0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三（4）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14:paraId="57DA0BB9" w14:textId="7909B496" w:rsidR="00500DED" w:rsidRDefault="00FA5AD0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陈雨微</w:t>
            </w:r>
            <w:proofErr w:type="gramEnd"/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14:paraId="6300A348" w14:textId="683178AF" w:rsidR="00500DED" w:rsidRDefault="00FA5AD0">
            <w:pPr>
              <w:jc w:val="center"/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王彩霞</w:t>
            </w:r>
          </w:p>
        </w:tc>
      </w:tr>
      <w:tr w:rsidR="00500DED" w14:paraId="5C2E80E7" w14:textId="77777777">
        <w:trPr>
          <w:trHeight w:val="577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 w14:paraId="46C3AF72" w14:textId="182A131A" w:rsidR="00F73861" w:rsidRDefault="00000000" w:rsidP="00F73861">
            <w:pPr>
              <w:jc w:val="center"/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推荐为</w:t>
            </w:r>
            <w:r w:rsidR="00F73861">
              <w:rPr>
                <w:rFonts w:ascii="黑体" w:eastAsia="黑体" w:hAnsi="黑体" w:cs="黑体"/>
                <w:color w:val="000000" w:themeColor="text1"/>
                <w:sz w:val="28"/>
                <w:szCs w:val="28"/>
              </w:rPr>
              <w:t xml:space="preserve"> </w:t>
            </w:r>
            <w:r w:rsidR="00F73861"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F73861">
              <w:rPr>
                <w:rFonts w:ascii="黑体" w:eastAsia="黑体" w:hAnsi="黑体" w:cs="黑体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F73861"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  <w:u w:val="single"/>
              </w:rPr>
              <w:t>勤</w:t>
            </w:r>
            <w:r w:rsidR="00F73861">
              <w:rPr>
                <w:rFonts w:ascii="黑体" w:eastAsia="黑体" w:hAnsi="黑体" w:cs="黑体"/>
                <w:color w:val="000000" w:themeColor="text1"/>
                <w:sz w:val="28"/>
                <w:szCs w:val="28"/>
                <w:u w:val="single"/>
              </w:rPr>
              <w:t xml:space="preserve">   </w:t>
            </w:r>
            <w:r w:rsidR="00F12AC8"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  <w:u w:val="single"/>
              </w:rPr>
              <w:t>奋</w:t>
            </w:r>
            <w:r w:rsidR="00F73861"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F73861">
              <w:rPr>
                <w:rFonts w:ascii="黑体" w:eastAsia="黑体" w:hAnsi="黑体" w:cs="黑体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黑体" w:eastAsia="黑体" w:hAnsi="黑体" w:cs="黑体" w:hint="eastAsia"/>
                <w:color w:val="000000" w:themeColor="text1"/>
                <w:sz w:val="28"/>
                <w:szCs w:val="28"/>
              </w:rPr>
              <w:t>之星</w:t>
            </w:r>
          </w:p>
        </w:tc>
      </w:tr>
    </w:tbl>
    <w:p w14:paraId="7F140B9C" w14:textId="2E92A607" w:rsidR="00500DED" w:rsidRDefault="0005352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6021F0" wp14:editId="42C99C7C">
                <wp:simplePos x="0" y="0"/>
                <wp:positionH relativeFrom="column">
                  <wp:posOffset>588645</wp:posOffset>
                </wp:positionH>
                <wp:positionV relativeFrom="paragraph">
                  <wp:posOffset>4177665</wp:posOffset>
                </wp:positionV>
                <wp:extent cx="6331585" cy="1423035"/>
                <wp:effectExtent l="0" t="0" r="12065" b="24765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4230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EAA6C" w14:textId="174BB6BF" w:rsidR="00500DED" w:rsidRDefault="006371B3" w:rsidP="006371B3">
                            <w:pPr>
                              <w:ind w:firstLineChars="50" w:firstLine="105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C630EB" wp14:editId="774F7166">
                                  <wp:extent cx="5702935" cy="1312545"/>
                                  <wp:effectExtent l="0" t="0" r="0" b="1905"/>
                                  <wp:docPr id="2118883055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8883055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2935" cy="1312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</w:p>
                          <w:p w14:paraId="38CA7778" w14:textId="77777777" w:rsidR="00053528" w:rsidRDefault="00053528" w:rsidP="00053528"/>
                          <w:p w14:paraId="7E409936" w14:textId="77777777" w:rsidR="00053528" w:rsidRDefault="00053528" w:rsidP="00053528"/>
                          <w:p w14:paraId="0C5A0120" w14:textId="77777777" w:rsidR="00053528" w:rsidRDefault="00053528" w:rsidP="00053528"/>
                          <w:p w14:paraId="6E2EFD4C" w14:textId="77777777" w:rsidR="00053528" w:rsidRDefault="00053528" w:rsidP="00053528"/>
                          <w:p w14:paraId="3B817191" w14:textId="77777777" w:rsidR="00053528" w:rsidRDefault="00053528" w:rsidP="00053528"/>
                          <w:p w14:paraId="4E87A419" w14:textId="77777777" w:rsidR="00053528" w:rsidRDefault="00053528" w:rsidP="00053528"/>
                          <w:p w14:paraId="117D5E4D" w14:textId="77777777" w:rsidR="00053528" w:rsidRDefault="00053528" w:rsidP="00053528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021F0" id="_x0000_s1031" style="position:absolute;left:0;text-align:left;margin-left:46.35pt;margin-top:328.95pt;width:498.55pt;height:112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" filled="f" strokecolor="#272727 [2749]" strokeweight="1.5pt">
                <v:textbox>
                  <w:txbxContent>
                    <w:p w14:paraId="09EEAA6C" w14:textId="174BB6BF" w:rsidR="00500DED" w:rsidRDefault="006371B3" w:rsidP="006371B3">
                      <w:pPr>
                        <w:ind w:firstLineChars="50" w:firstLine="105"/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C630EB" wp14:editId="774F7166">
                            <wp:extent cx="5702935" cy="1312545"/>
                            <wp:effectExtent l="0" t="0" r="0" b="1905"/>
                            <wp:docPr id="2118883055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8883055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2935" cy="1312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</w:p>
                    <w:p w14:paraId="38CA7778" w14:textId="77777777" w:rsidR="00053528" w:rsidRDefault="00053528" w:rsidP="00053528"/>
                    <w:p w14:paraId="7E409936" w14:textId="77777777" w:rsidR="00053528" w:rsidRDefault="00053528" w:rsidP="00053528"/>
                    <w:p w14:paraId="0C5A0120" w14:textId="77777777" w:rsidR="00053528" w:rsidRDefault="00053528" w:rsidP="00053528"/>
                    <w:p w14:paraId="6E2EFD4C" w14:textId="77777777" w:rsidR="00053528" w:rsidRDefault="00053528" w:rsidP="00053528"/>
                    <w:p w14:paraId="3B817191" w14:textId="77777777" w:rsidR="00053528" w:rsidRDefault="00053528" w:rsidP="00053528"/>
                    <w:p w14:paraId="4E87A419" w14:textId="77777777" w:rsidR="00053528" w:rsidRDefault="00053528" w:rsidP="00053528"/>
                    <w:p w14:paraId="117D5E4D" w14:textId="77777777" w:rsidR="00053528" w:rsidRDefault="00053528" w:rsidP="0005352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EC7319" wp14:editId="19086E4F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4769A" w14:textId="40EF2D93" w:rsidR="00500DED" w:rsidRDefault="00000000" w:rsidP="00FA5AD0">
                            <w:pPr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</w:rPr>
                            </w:pPr>
                            <w:proofErr w:type="gramStart"/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>闪</w:t>
                            </w:r>
                            <w:proofErr w:type="gramEnd"/>
                            <w:r w:rsidR="00FA5AD0"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="00FA5AD0"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>光</w:t>
                            </w:r>
                            <w:r w:rsidR="00FA5AD0"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="00FA5AD0"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>之</w:t>
                            </w:r>
                            <w:r w:rsidR="00FA5AD0"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="00FA5AD0"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>星</w:t>
                            </w:r>
                            <w:r w:rsidR="00FA5AD0"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="00FA5AD0"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>推</w:t>
                            </w:r>
                            <w:r w:rsidR="00FA5AD0"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="00FA5AD0"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>荐</w:t>
                            </w:r>
                            <w:proofErr w:type="gramEnd"/>
                            <w:r w:rsidR="00FA5AD0"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="00FA5AD0"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>表</w:t>
                            </w:r>
                            <w:r w:rsidR="00FA5AD0"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C7319" id="文本框 5" o:spid="_x0000_s1032" type="#_x0000_t202" style="position:absolute;left:0;text-align:left;margin-left:115.35pt;margin-top:1.35pt;width:407.4pt;height:101.3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" filled="f" stroked="f" strokeweight=".5pt">
                <v:textbox>
                  <w:txbxContent>
                    <w:p w14:paraId="5434769A" w14:textId="40EF2D93" w:rsidR="00500DED" w:rsidRDefault="00000000" w:rsidP="00FA5AD0">
                      <w:pPr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</w:rPr>
                      </w:pPr>
                      <w:proofErr w:type="gramStart"/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>闪</w:t>
                      </w:r>
                      <w:proofErr w:type="gramEnd"/>
                      <w:r w:rsidR="00FA5AD0"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 xml:space="preserve"> </w:t>
                      </w:r>
                      <w:r w:rsidR="00FA5AD0"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</w:rPr>
                        <w:t xml:space="preserve"> </w:t>
                      </w:r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>光</w:t>
                      </w:r>
                      <w:r w:rsidR="00FA5AD0"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 xml:space="preserve"> </w:t>
                      </w:r>
                      <w:r w:rsidR="00FA5AD0"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</w:rPr>
                        <w:t xml:space="preserve"> </w:t>
                      </w:r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>之</w:t>
                      </w:r>
                      <w:r w:rsidR="00FA5AD0"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 xml:space="preserve"> </w:t>
                      </w:r>
                      <w:r w:rsidR="00FA5AD0"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</w:rPr>
                        <w:t xml:space="preserve"> </w:t>
                      </w:r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>星</w:t>
                      </w:r>
                      <w:r w:rsidR="00FA5AD0"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 xml:space="preserve"> </w:t>
                      </w:r>
                      <w:r w:rsidR="00FA5AD0"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</w:rPr>
                        <w:t xml:space="preserve"> </w:t>
                      </w:r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>推</w:t>
                      </w:r>
                      <w:r w:rsidR="00FA5AD0"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 xml:space="preserve"> </w:t>
                      </w:r>
                      <w:r w:rsidR="00FA5AD0"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>荐</w:t>
                      </w:r>
                      <w:proofErr w:type="gramEnd"/>
                      <w:r w:rsidR="00FA5AD0"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 xml:space="preserve"> </w:t>
                      </w:r>
                      <w:r w:rsidR="00FA5AD0"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</w:rPr>
                        <w:t xml:space="preserve"> </w:t>
                      </w:r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>表</w:t>
                      </w:r>
                      <w:r w:rsidR="00FA5AD0"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0DED">
      <w:pgSz w:w="11906" w:h="16838"/>
      <w:pgMar w:top="0" w:right="0" w:bottom="0" w:left="0" w:header="0" w:footer="0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E41C0B85-B3C9-46D6-A4AB-B1C162E22F5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2" w:subsetted="1" w:fontKey="{6DAAC604-FA05-4086-BA77-82138ED1B5E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FC01943B-FAA1-435B-8B95-1F7647FD3EE4}"/>
  </w:font>
  <w:font w:name="字由文艺黑">
    <w:charset w:val="86"/>
    <w:family w:val="auto"/>
    <w:pitch w:val="default"/>
    <w:sig w:usb0="8000006F" w:usb1="1A41000A" w:usb2="00000016" w:usb3="00000000" w:csb0="0004009F" w:csb1="00000000"/>
    <w:embedRegular r:id="rId4" w:subsetted="1" w:fontKey="{DCCA7782-93C7-44AC-9CFD-115BE7B0A0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MxMjBmMDRkMDI3Mjc1NmE3MmNlOTZmYjE4NWQyYmYifQ=="/>
  </w:docVars>
  <w:rsids>
    <w:rsidRoot w:val="5BF3282C"/>
    <w:rsid w:val="00053528"/>
    <w:rsid w:val="002D2C94"/>
    <w:rsid w:val="003356EA"/>
    <w:rsid w:val="00500DED"/>
    <w:rsid w:val="005351B6"/>
    <w:rsid w:val="00626143"/>
    <w:rsid w:val="006371B3"/>
    <w:rsid w:val="00F12AC8"/>
    <w:rsid w:val="00F73861"/>
    <w:rsid w:val="00FA5AD0"/>
    <w:rsid w:val="08326284"/>
    <w:rsid w:val="0834033F"/>
    <w:rsid w:val="0BB14EC0"/>
    <w:rsid w:val="0BFC340D"/>
    <w:rsid w:val="0DC318E2"/>
    <w:rsid w:val="1DE97103"/>
    <w:rsid w:val="20AE4F4B"/>
    <w:rsid w:val="21FD6D98"/>
    <w:rsid w:val="26E32EDA"/>
    <w:rsid w:val="2A8F0822"/>
    <w:rsid w:val="2DF45CF7"/>
    <w:rsid w:val="3D066112"/>
    <w:rsid w:val="41F44E29"/>
    <w:rsid w:val="4739105B"/>
    <w:rsid w:val="4B082B2F"/>
    <w:rsid w:val="5BF3282C"/>
    <w:rsid w:val="6DA34896"/>
    <w:rsid w:val="738C3521"/>
    <w:rsid w:val="750A714C"/>
    <w:rsid w:val="7D60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AE0436E"/>
  <w15:docId w15:val="{92D7F5E4-601F-425E-9A66-4622324AB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Pr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TotalTime>45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南甜</dc:creator>
  <cp:lastModifiedBy>hp</cp:lastModifiedBy>
  <cp:revision>4</cp:revision>
  <cp:lastPrinted>2023-11-21T01:26:00Z</cp:lastPrinted>
  <dcterms:created xsi:type="dcterms:W3CDTF">2023-10-12T01:43:00Z</dcterms:created>
  <dcterms:modified xsi:type="dcterms:W3CDTF">2023-11-21T23:56:00Z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CAB6CA0586C24A09B69F3E1A4602B7ED_13</vt:lpwstr>
  </property>
</Properties>
</file>