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高二9班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钟紫瑞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孟岚清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推荐为______绘画_______之星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20315" cy="2520315"/>
                                  <wp:effectExtent l="0" t="0" r="6985" b="6985"/>
                                  <wp:docPr id="6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252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20315" cy="2520315"/>
                            <wp:effectExtent l="0" t="0" r="6985" b="6985"/>
                            <wp:docPr id="6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252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绘画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之星的经历对我来说是充满挑战和不断进步的旅程。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我在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小时候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就对绘画产生了浓厚的兴趣，经常在纸上涂涂画画。父母看到我对绘画的热爱，便鼓励我接受正规的教育。我报名参加了一个儿童绘画班，每周都会去学习基础的绘画技巧和理论知识。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在青少年时期，我开始深入学习和探索不同绘画风格和技巧。我报名参加了一些高级绘画课程，并购买了大量的绘画教材和参考书籍。我花费大量时间练习绘画，不断提高自己的技能。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绘画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之星的经历对我来说是充满挑战和不断进步的旅程。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我在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小时候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就对绘画产生了浓厚的兴趣，经常在纸上涂涂画画。父母看到我对绘画的热爱，便鼓励我接受正规的教育。我报名参加了一个儿童绘画班，每周都会去学习基础的绘画技巧和理论知识。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在青少年时期，我开始深入学习和探索不同绘画风格和技巧。我报名参加了一些高级绘画课程，并购买了大量的绘画教材和参考书籍。我花费大量时间练习绘画，不断提高自己的技能。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绘画是我生命中的重要组成部分，它是我表达自我，理解世界，探索内心的方式。我在绘画中找到了一种独特的快乐，一种深深的满足感。每一次的绘画过程都是我对生活的观察，理解和解读，也是我对美的创造和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获得这个称号让我更加明白，绘画不仅是我的爱好，更是我可以倾注热情和努力的事业。它让我有了更深的责任感和使命感。我会继续用画笔描绘生活，用色彩诠释世界，用画作与人们分享我的感悟和情感。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绘画是我生命中的重要组成部分，它是我表达自我，理解世界，探索内心的方式。我在绘画中找到了一种独特的快乐，一种深深的满足感。每一次的绘画过程都是我对生活的观察，理解和解读，也是我对美的创造和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获得这个称号让我更加明白，绘画不仅是我的爱好，更是我可以倾注热情和努力的事业。它让我有了更深的责任感和使命感。我会继续用画笔描绘生活，用色彩诠释世界，用画作与人们分享我的感悟和情感。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1AE6926-3931-4875-BD7A-5499E94225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5D680D6E-C025-495E-A1E5-6EC8AEAC72AE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B1947AF8-C616-491D-BFDC-ACCDCA5040C1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0NDAzYTYxNWNmOGY0ODJhYTJhMzc1NjU1MDE5YzM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4514342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mmm</cp:lastModifiedBy>
  <dcterms:modified xsi:type="dcterms:W3CDTF">2023-11-17T06:17:39Z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FA3F214A589E4142A7036110728C1396_13</vt:lpwstr>
  </property>
</Properties>
</file>