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高一（10）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罗磊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张丽琴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推荐为________学习_____之星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学习一直不是轻松的事，但它是我们必须要做的事。也许我们无法“好之”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或“乐之”，但只要想，大多数人可以“知之”。用积极乐观的心态学习，不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为外部环境影响，相信大家可以拥有三年的美好回忆。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学习一直不是轻松的事，但它是我们必须要做的事。也许我们无法“好之”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或“乐之”，但只要想，大多数人可以“知之”。用积极乐观的心态学习，不</w:t>
                      </w:r>
                    </w:p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为外部环境影响，相信大家可以拥有三年的美好回忆。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420" w:hanging="420" w:hangingChars="200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日常生活或学习中总是会有挫折与不得志之时，希望我能以乐观豁达的态度迎难而上，不断提升自我，度过充实美满的高中三年。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420" w:hanging="420" w:hangingChars="200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日常生活或学习中总是会有挫折与不得志之时，希望我能以乐观豁达的态度迎难而上，不断提升自我，度过充实美满的高中三年。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785CD7A-A27A-4847-B021-572BC41324D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A405821-62E0-4FD5-936A-13BE6BDB57E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69EEE5FD-3752-4F2A-A08F-3F9CCA5B2C76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4" w:fontKey="{B6A4C164-A959-4021-824C-8D225758A8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lYjFjZGZkYzg1ZWVmNTc0NmM0YzFlODE0ZjZjOTcifQ=="/>
  </w:docVars>
  <w:rsids>
    <w:rsidRoot w:val="5BF3282C"/>
    <w:rsid w:val="01206A1F"/>
    <w:rsid w:val="01277B1F"/>
    <w:rsid w:val="08326284"/>
    <w:rsid w:val="0834033F"/>
    <w:rsid w:val="1DE97103"/>
    <w:rsid w:val="1DF44011"/>
    <w:rsid w:val="20725ACF"/>
    <w:rsid w:val="26E32EDA"/>
    <w:rsid w:val="2A8F0822"/>
    <w:rsid w:val="2DF45CF7"/>
    <w:rsid w:val="37AA0511"/>
    <w:rsid w:val="3D066112"/>
    <w:rsid w:val="3DB857EF"/>
    <w:rsid w:val="4739105B"/>
    <w:rsid w:val="4A7E5E34"/>
    <w:rsid w:val="4AA968EF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小丽</cp:lastModifiedBy>
  <dcterms:modified xsi:type="dcterms:W3CDTF">2023-11-17T01:13:51Z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