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2023.11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高一（6）班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胡子悦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杜丹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推荐为_____钢琴______之星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6690360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.05pt;margin-top:526.8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7QUP/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20765" cy="2499360"/>
                                  <wp:effectExtent l="0" t="0" r="13335" b="15240"/>
                                  <wp:docPr id="6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765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20765" cy="2499360"/>
                            <wp:effectExtent l="0" t="0" r="13335" b="15240"/>
                            <wp:docPr id="6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0765" cy="249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五岁开始接触钢琴，琴龄十年，钢琴十级，曾多次在校文化艺术节获奖，参加过区级钢琴独奏比赛并取得优异成绩，参加过小型音乐会等多项演出。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五岁开始接触钢琴，琴龄十年，钢琴十级，曾多次在校文化艺术节获奖，参加过区级钢琴独奏比赛并取得优异成绩，参加过小型音乐会等多项演出。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希望在未来参加的校文化艺术节，省级、区级乃至国际赛事中取得好成绩，三年后的艺考中顺利过线，考上理想的音乐学院，希望有更多参与演出的机会，能够在未来在音乐方面有更深的造诣。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希望在未来参加的校文化艺术节，省级、区级乃至国际赛事中取得好成绩，三年后的艺考中顺利过线，考上理想的音乐学院，希望有更多参与演出的机会，能够在未来在音乐方面有更深的造诣。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4B7DCD9-0BDC-435A-9EB6-00FBDAACDC7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F15ADC7A-9A3C-4988-B065-1FBDC7C65D80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8F742623-F202-4733-8339-AC2E585DBF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yMTU4ZGQ3MmViNWE5MTM4ZTljNDlkZGRmY2JkODMifQ=="/>
  </w:docVars>
  <w:rsids>
    <w:rsidRoot w:val="5BF3282C"/>
    <w:rsid w:val="01206A1F"/>
    <w:rsid w:val="01277B1F"/>
    <w:rsid w:val="08326284"/>
    <w:rsid w:val="0834033F"/>
    <w:rsid w:val="0CEE6CC4"/>
    <w:rsid w:val="11F51FC5"/>
    <w:rsid w:val="13464595"/>
    <w:rsid w:val="1DE97103"/>
    <w:rsid w:val="1DF44011"/>
    <w:rsid w:val="21E07116"/>
    <w:rsid w:val="221C24D4"/>
    <w:rsid w:val="26E32EDA"/>
    <w:rsid w:val="2A8F0822"/>
    <w:rsid w:val="2DF45CF7"/>
    <w:rsid w:val="37AA0511"/>
    <w:rsid w:val="3D066112"/>
    <w:rsid w:val="3DB857EF"/>
    <w:rsid w:val="4739105B"/>
    <w:rsid w:val="4A7E5E34"/>
    <w:rsid w:val="4FCE301E"/>
    <w:rsid w:val="52822009"/>
    <w:rsid w:val="57FD2E54"/>
    <w:rsid w:val="5BF3282C"/>
    <w:rsid w:val="60074972"/>
    <w:rsid w:val="6166293B"/>
    <w:rsid w:val="619D55B4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WPS_1613983506</cp:lastModifiedBy>
  <dcterms:modified xsi:type="dcterms:W3CDTF">2023-11-21T01:26:37Z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06F31632311C49D2A81C33E6F2DEAAA2_13</vt:lpwstr>
  </property>
</Properties>
</file>