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-12065</wp:posOffset>
            </wp:positionH>
            <wp:positionV relativeFrom="page">
              <wp:posOffset>-57150</wp:posOffset>
            </wp:positionV>
            <wp:extent cx="7559675" cy="5794375"/>
            <wp:effectExtent l="0" t="0" r="3175" b="0"/>
            <wp:wrapNone/>
            <wp:docPr id="2" name="图片 2" descr="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0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579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113665</wp:posOffset>
            </wp:positionV>
            <wp:extent cx="1170305" cy="1170305"/>
            <wp:effectExtent l="0" t="0" r="3175" b="3175"/>
            <wp:wrapNone/>
            <wp:docPr id="3" name="图片 3" descr="汾高校徽_全镂空_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汾高校徽_全镂空_GI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70305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6"/>
        <w:tblpPr w:leftFromText="180" w:rightFromText="180" w:vertAnchor="page" w:horzAnchor="page" w:tblpX="1022" w:tblpY="2731"/>
        <w:tblOverlap w:val="never"/>
        <w:tblW w:w="0" w:type="auto"/>
        <w:tblInd w:w="0" w:type="dxa"/>
        <w:tblBorders>
          <w:top w:val="single" w:color="FEF2CC" w:themeColor="accent4" w:themeTint="33" w:sz="12" w:space="0"/>
          <w:left w:val="single" w:color="FEF2CC" w:themeColor="accent4" w:themeTint="33" w:sz="12" w:space="0"/>
          <w:bottom w:val="single" w:color="FEF2CC" w:themeColor="accent4" w:themeTint="33" w:sz="12" w:space="0"/>
          <w:right w:val="single" w:color="FEF2CC" w:themeColor="accent4" w:themeTint="33" w:sz="12" w:space="0"/>
          <w:insideH w:val="single" w:color="FEF2CC" w:themeColor="accent4" w:themeTint="33" w:sz="12" w:space="0"/>
          <w:insideV w:val="single" w:color="FEF2CC" w:themeColor="accent4" w:themeTint="33" w:sz="1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71"/>
        <w:gridCol w:w="2489"/>
        <w:gridCol w:w="2490"/>
        <w:gridCol w:w="2490"/>
      </w:tblGrid>
      <w:tr>
        <w:tblPrEx>
          <w:tblBorders>
            <w:top w:val="single" w:color="FEF2CC" w:themeColor="accent4" w:themeTint="33" w:sz="12" w:space="0"/>
            <w:left w:val="single" w:color="FEF2CC" w:themeColor="accent4" w:themeTint="33" w:sz="12" w:space="0"/>
            <w:bottom w:val="single" w:color="FEF2CC" w:themeColor="accent4" w:themeTint="33" w:sz="12" w:space="0"/>
            <w:right w:val="single" w:color="FEF2CC" w:themeColor="accent4" w:themeTint="33" w:sz="12" w:space="0"/>
            <w:insideH w:val="single" w:color="FEF2CC" w:themeColor="accent4" w:themeTint="33" w:sz="12" w:space="0"/>
            <w:insideV w:val="single" w:color="FEF2CC" w:themeColor="accent4" w:themeTint="33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247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月  份</w:t>
            </w:r>
          </w:p>
        </w:tc>
        <w:tc>
          <w:tcPr>
            <w:tcW w:w="248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班  级</w:t>
            </w:r>
          </w:p>
        </w:tc>
        <w:tc>
          <w:tcPr>
            <w:tcW w:w="249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学生姓名</w:t>
            </w:r>
          </w:p>
        </w:tc>
        <w:tc>
          <w:tcPr>
            <w:tcW w:w="249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推荐老师</w:t>
            </w:r>
          </w:p>
        </w:tc>
      </w:tr>
      <w:tr>
        <w:tblPrEx>
          <w:tblBorders>
            <w:top w:val="single" w:color="FEF2CC" w:themeColor="accent4" w:themeTint="33" w:sz="12" w:space="0"/>
            <w:left w:val="single" w:color="FEF2CC" w:themeColor="accent4" w:themeTint="33" w:sz="12" w:space="0"/>
            <w:bottom w:val="single" w:color="FEF2CC" w:themeColor="accent4" w:themeTint="33" w:sz="12" w:space="0"/>
            <w:right w:val="single" w:color="FEF2CC" w:themeColor="accent4" w:themeTint="33" w:sz="12" w:space="0"/>
            <w:insideH w:val="single" w:color="FEF2CC" w:themeColor="accent4" w:themeTint="33" w:sz="12" w:space="0"/>
            <w:insideV w:val="single" w:color="FEF2CC" w:themeColor="accent4" w:themeTint="33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247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11</w:t>
            </w:r>
          </w:p>
        </w:tc>
        <w:tc>
          <w:tcPr>
            <w:tcW w:w="248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高一（11）班</w:t>
            </w:r>
          </w:p>
        </w:tc>
        <w:tc>
          <w:tcPr>
            <w:tcW w:w="249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陈佳</w:t>
            </w:r>
          </w:p>
        </w:tc>
        <w:tc>
          <w:tcPr>
            <w:tcW w:w="249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何旭萍</w:t>
            </w:r>
          </w:p>
        </w:tc>
      </w:tr>
      <w:tr>
        <w:tblPrEx>
          <w:tblBorders>
            <w:top w:val="single" w:color="FEF2CC" w:themeColor="accent4" w:themeTint="33" w:sz="12" w:space="0"/>
            <w:left w:val="single" w:color="FEF2CC" w:themeColor="accent4" w:themeTint="33" w:sz="12" w:space="0"/>
            <w:bottom w:val="single" w:color="FEF2CC" w:themeColor="accent4" w:themeTint="33" w:sz="12" w:space="0"/>
            <w:right w:val="single" w:color="FEF2CC" w:themeColor="accent4" w:themeTint="33" w:sz="12" w:space="0"/>
            <w:insideH w:val="single" w:color="FEF2CC" w:themeColor="accent4" w:themeTint="33" w:sz="12" w:space="0"/>
            <w:insideV w:val="single" w:color="FEF2CC" w:themeColor="accent4" w:themeTint="33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</w:trPr>
        <w:tc>
          <w:tcPr>
            <w:tcW w:w="9940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推荐为___</w:t>
            </w: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u w:val="single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学习_</w:t>
            </w: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__之星</w:t>
            </w:r>
          </w:p>
        </w:tc>
      </w:tr>
    </w:tbl>
    <w:p>
      <w:pPr>
        <w:rPr>
          <w:rFonts w:hint="eastAsia" w:eastAsiaTheme="minorEastAsia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6785610</wp:posOffset>
                </wp:positionV>
                <wp:extent cx="316230" cy="1010920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" cy="1010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  <w:t>精彩瞬间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.9pt;margin-top:534.3pt;height:79.6pt;width:24.9pt;z-index:251672576;mso-width-relative:page;mso-height-relative:page;" filled="f" stroked="f" coordsize="21600,21600" o:gfxdata="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cB61xdsAAAAMAQAADwAAAAAAAAABACAAAAAiAAAA&#10;ZHJzL2Rvd25yZXYueG1sUEsBAhQAFAAAAAgAh07iQGruJho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default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  <w:t>精彩瞬间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362585</wp:posOffset>
                </wp:positionH>
                <wp:positionV relativeFrom="paragraph">
                  <wp:posOffset>6747510</wp:posOffset>
                </wp:positionV>
                <wp:extent cx="400050" cy="1086485"/>
                <wp:effectExtent l="0" t="0" r="0" b="18415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086485"/>
                        </a:xfrm>
                        <a:prstGeom prst="roundRect">
                          <a:avLst/>
                        </a:prstGeom>
                        <a:solidFill>
                          <a:srgbClr val="FBE4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8.55pt;margin-top:531.3pt;height:85.55pt;width:31.5pt;z-index:251671552;v-text-anchor:middle;mso-width-relative:page;mso-height-relative:page;" fillcolor="#FBE4C9" filled="t" stroked="f" coordsize="21600,21600" arcsize="0.166666666666667" o:gfxdata="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MOGEuzYAAAADAEAAA8AAAAAAAAAAQAg&#10;AAAAIgAAAGRycy9kb3ducmV2LnhtbFBLAQIUABQAAAAIAIdO4kBqU6swgAIAANgEAAAOAAAAAAAA&#10;AAEAIAAAACcBAABkcnMvZTJvRG9jLnhtbFBLBQYAAAAABgAGAFkBAAAZBgAAAAA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586105</wp:posOffset>
                </wp:positionH>
                <wp:positionV relativeFrom="paragraph">
                  <wp:posOffset>5949315</wp:posOffset>
                </wp:positionV>
                <wp:extent cx="6331585" cy="2682875"/>
                <wp:effectExtent l="10795" t="10795" r="20320" b="11430"/>
                <wp:wrapNone/>
                <wp:docPr id="32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1585" cy="2682875"/>
                        </a:xfrm>
                        <a:prstGeom prst="rect">
                          <a:avLst/>
                        </a:prstGeom>
                        <a:solidFill>
                          <a:srgbClr val="AD0406"/>
                        </a:solidFill>
                        <a:ln w="22225">
                          <a:solidFill>
                            <a:srgbClr val="FDE9C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3381375" cy="2536190"/>
                                  <wp:effectExtent l="0" t="0" r="9525" b="16510"/>
                                  <wp:docPr id="6" name="图片 6" descr="433b303565ecb8478222686aa4297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433b303565ecb8478222686aa42973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81375" cy="2536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" o:spid="_x0000_s1026" o:spt="1" style="position:absolute;left:0pt;margin-left:46.15pt;margin-top:468.45pt;height:211.25pt;width:498.55pt;z-index:251670528;v-text-anchor:middle;mso-width-relative:page;mso-height-relative:page;" fillcolor="#AD0406" filled="t" stroked="t" coordsize="21600,21600" o:gfxdata="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BoQ4hvaAAAADAEAAA8AAAAAAAAAAQAg&#10;AAAAIgAAAGRycy9kb3ducmV2LnhtbFBLAQIUABQAAAAIAIdO4kB4KIeFfgIAAAIFAAAOAAAAAAAA&#10;AAEAIAAAACkBAABkcnMvZTJvRG9jLnhtbFBLBQYAAAAABgAGAFkBAAAZBgAAAAA=&#10;">
                <v:fill on="t" focussize="0,0"/>
                <v:stroke weight="1.75pt" color="#FDE9C3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3381375" cy="2536190"/>
                            <wp:effectExtent l="0" t="0" r="9525" b="16510"/>
                            <wp:docPr id="6" name="图片 6" descr="433b303565ecb8478222686aa4297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图片 6" descr="433b303565ecb8478222686aa42973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81375" cy="2536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587375</wp:posOffset>
                </wp:positionH>
                <wp:positionV relativeFrom="paragraph">
                  <wp:posOffset>4408170</wp:posOffset>
                </wp:positionV>
                <wp:extent cx="6331585" cy="1351915"/>
                <wp:effectExtent l="10795" t="10795" r="20320" b="27940"/>
                <wp:wrapNone/>
                <wp:docPr id="29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1585" cy="1351915"/>
                        </a:xfrm>
                        <a:prstGeom prst="rect">
                          <a:avLst/>
                        </a:prstGeom>
                        <a:solidFill>
                          <a:srgbClr val="AD0406"/>
                        </a:solidFill>
                        <a:ln w="22225">
                          <a:solidFill>
                            <a:srgbClr val="FDE9C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eastAsia="zh-CN"/>
                              </w:rPr>
                              <w:t>在自主学习中冷静思考，在课堂学习中专注听讲，在班级生活中乐于助人，在班级活动中勇于表现，为班级增添光彩！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" o:spid="_x0000_s1026" o:spt="1" style="position:absolute;left:0pt;margin-left:46.25pt;margin-top:347.1pt;height:106.45pt;width:498.55pt;z-index:251667456;v-text-anchor:middle;mso-width-relative:page;mso-height-relative:page;" fillcolor="#AD0406" filled="t" stroked="t" coordsize="21600,21600" o:gfxdata="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cGAL7tkAAAALAQAADwAAAAAAAAABACAA&#10;AAAiAAAAZHJzL2Rvd25yZXYueG1sUEsBAhQAFAAAAAgAh07iQFEqjyt+AgAAAgUAAA4AAAAAAAAA&#10;AQAgAAAAKAEAAGRycy9lMm9Eb2MueG1sUEsFBgAAAAAGAAYAWQEAABgGAAAAAA==&#10;">
                <v:fill on="t" focussize="0,0"/>
                <v:stroke weight="1.75pt" color="#FDE9C3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eastAsia="zh-CN"/>
                        </w:rPr>
                        <w:t>在自主学习中冷静思考，在课堂学习中专注听讲，在班级生活中乐于助人，在班级活动中勇于表现，为班级增添光彩！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6684010</wp:posOffset>
                </wp:positionH>
                <wp:positionV relativeFrom="paragraph">
                  <wp:posOffset>4540885</wp:posOffset>
                </wp:positionV>
                <wp:extent cx="400050" cy="1086485"/>
                <wp:effectExtent l="0" t="0" r="0" b="18415"/>
                <wp:wrapNone/>
                <wp:docPr id="28" name="圆角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086485"/>
                        </a:xfrm>
                        <a:prstGeom prst="roundRect">
                          <a:avLst/>
                        </a:prstGeom>
                        <a:solidFill>
                          <a:srgbClr val="FBE4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26.3pt;margin-top:357.55pt;height:85.55pt;width:31.5pt;z-index:251668480;v-text-anchor:middle;mso-width-relative:page;mso-height-relative:page;" fillcolor="#FBE4C9" filled="t" stroked="f" coordsize="21600,21600" arcsize="0.166666666666667" o:gfxdata="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DMANnR1wAAAA0BAAAPAAAAAAAAAAEAIAAA&#10;ACIAAABkcnMvZG93bnJldi54bWxQSwECFAAUAAAACACHTuJAQIHZ8n8CAADYBAAADgAAAAAAAAAB&#10;ACAAAAAmAQAAZHJzL2Uyb0RvYy54bWxQSwUGAAAAAAYABgBZAQAAFwYAAAAA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6716395</wp:posOffset>
                </wp:positionH>
                <wp:positionV relativeFrom="paragraph">
                  <wp:posOffset>4563745</wp:posOffset>
                </wp:positionV>
                <wp:extent cx="309880" cy="1058545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  <w:t>星光闪烁（获奖感言）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28.85pt;margin-top:359.35pt;height:83.35pt;width:24.4pt;z-index:251669504;mso-width-relative:page;mso-height-relative:page;" filled="f" stroked="f" coordsize="21600,21600" o:gfxdata="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B1Syt3QAAAA0BAAAPAAAAAAAAAAEAIAAAACIA&#10;AABkcnMvZG93bnJldi54bWxQSwECFAAUAAAACACHTuJApLdi+T0CAABo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  <w:t>星光闪烁（获奖感言）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374015</wp:posOffset>
                </wp:positionH>
                <wp:positionV relativeFrom="paragraph">
                  <wp:posOffset>3004185</wp:posOffset>
                </wp:positionV>
                <wp:extent cx="314325" cy="1064895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1064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  <w:t>星语心愿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  <w:t>（获奖感言）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.45pt;margin-top:236.55pt;height:83.85pt;width:24.75pt;z-index:251666432;mso-width-relative:page;mso-height-relative:page;" filled="f" stroked="f" coordsize="21600,21600" o:gfxdata="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CpFPWzbAAAACgEAAA8AAAAAAAAAAQAgAAAAIgAA&#10;AGRycy9kb3ducmV2LnhtbFBLAQIUABQAAAAIAIdO4kDkVUoIPgIAAGg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  <w:t>星语心愿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  <w:t>（获奖感言）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360680</wp:posOffset>
                </wp:positionH>
                <wp:positionV relativeFrom="paragraph">
                  <wp:posOffset>2993390</wp:posOffset>
                </wp:positionV>
                <wp:extent cx="400050" cy="1086485"/>
                <wp:effectExtent l="0" t="0" r="0" b="18415"/>
                <wp:wrapNone/>
                <wp:docPr id="26" name="圆角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5930" y="4034790"/>
                          <a:ext cx="400050" cy="1086485"/>
                        </a:xfrm>
                        <a:prstGeom prst="roundRect">
                          <a:avLst/>
                        </a:prstGeom>
                        <a:solidFill>
                          <a:srgbClr val="FBE4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8.4pt;margin-top:235.7pt;height:85.55pt;width:31.5pt;z-index:251665408;v-text-anchor:middle;mso-width-relative:page;mso-height-relative:page;" fillcolor="#FBE4C9" filled="t" stroked="f" coordsize="21600,21600" arcsize="0.166666666666667" o:gfxdata="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KotwkfXAAAACgEAAA8A&#10;AAAAAAAAAQAgAAAAIgAAAGRycy9kb3ducmV2LnhtbFBLAQIUABQAAAAIAIdO4kBIaoKpigIAAOME&#10;AAAOAAAAAAAAAAEAIAAAACYBAABkcnMvZTJvRG9jLnhtbFBLBQYAAAAABgAGAFkBAAAiBgAAAAA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584200</wp:posOffset>
                </wp:positionH>
                <wp:positionV relativeFrom="paragraph">
                  <wp:posOffset>2860675</wp:posOffset>
                </wp:positionV>
                <wp:extent cx="6331585" cy="1351915"/>
                <wp:effectExtent l="10795" t="10795" r="20320" b="27940"/>
                <wp:wrapNone/>
                <wp:docPr id="23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37540" y="3968750"/>
                          <a:ext cx="6331585" cy="1351915"/>
                        </a:xfrm>
                        <a:prstGeom prst="rect">
                          <a:avLst/>
                        </a:prstGeom>
                        <a:solidFill>
                          <a:srgbClr val="AD0406"/>
                        </a:solidFill>
                        <a:ln w="22225">
                          <a:solidFill>
                            <a:srgbClr val="FDE9C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我心中最大的愿望是，希望自己能够在学习的天地里找到自我，活的精彩，最后在高考的考场上一举夺魁，金榜题名！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" o:spid="_x0000_s1026" o:spt="1" style="position:absolute;left:0pt;margin-left:46pt;margin-top:225.25pt;height:106.45pt;width:498.55pt;z-index:251664384;v-text-anchor:middle;mso-width-relative:page;mso-height-relative:page;" fillcolor="#AD0406" filled="t" stroked="t" coordsize="21600,21600" o:gfxdata="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Ac+I/x2gAAAAsBAAAP&#10;AAAAAAAAAAEAIAAAACIAAABkcnMvZG93bnJldi54bWxQSwECFAAUAAAACACHTuJASJt2pYgCAAAN&#10;BQAADgAAAAAAAAABACAAAAApAQAAZHJzL2Uyb0RvYy54bWxQSwUGAAAAAAYABgBZAQAAIwYAAAAA&#10;">
                <v:fill on="t" focussize="0,0"/>
                <v:stroke weight="1.75pt" color="#FDE9C3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我心中最大的愿望是，希望自己能够在学习的天地里找到自我，活的精彩，最后在高考的考场上一举夺魁，金榜题名！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546735</wp:posOffset>
            </wp:positionH>
            <wp:positionV relativeFrom="paragraph">
              <wp:posOffset>8857615</wp:posOffset>
            </wp:positionV>
            <wp:extent cx="6421755" cy="1450340"/>
            <wp:effectExtent l="0" t="0" r="17145" b="16510"/>
            <wp:wrapNone/>
            <wp:docPr id="21" name="图片 21" descr="未命名 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未命名 -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21755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-41910</wp:posOffset>
            </wp:positionH>
            <wp:positionV relativeFrom="page">
              <wp:posOffset>6946265</wp:posOffset>
            </wp:positionV>
            <wp:extent cx="2895600" cy="3773805"/>
            <wp:effectExtent l="0" t="0" r="0" b="17145"/>
            <wp:wrapNone/>
            <wp:docPr id="4" name="图片 4" descr="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377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1464945</wp:posOffset>
                </wp:positionH>
                <wp:positionV relativeFrom="paragraph">
                  <wp:posOffset>17145</wp:posOffset>
                </wp:positionV>
                <wp:extent cx="5173980" cy="128651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93165" y="1398270"/>
                          <a:ext cx="5173980" cy="1286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字由文艺黑" w:hAnsi="字由文艺黑" w:eastAsia="字由文艺黑" w:cs="字由文艺黑"/>
                                <w:sz w:val="100"/>
                                <w:szCs w:val="100"/>
                                <w:lang w:eastAsia="zh-CN"/>
                                <w14:textFill>
                                  <w14:gradFill>
                                    <w14:gsLst>
                                      <w14:gs w14:pos="16000">
                                        <w14:srgbClr w14:val="FBE4C9"/>
                                      </w14:gs>
                                      <w14:gs w14:pos="52000">
                                        <w14:srgbClr w14:val="DAA067"/>
                                      </w14:gs>
                                      <w14:gs w14:pos="80000">
                                        <w14:srgbClr w14:val="FEF6E6"/>
                                      </w14:gs>
                                    </w14:gsLst>
                                    <w14:lin w14:ang="1842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 w:ascii="字由文艺黑" w:hAnsi="字由文艺黑" w:eastAsia="字由文艺黑" w:cs="字由文艺黑"/>
                                <w:sz w:val="100"/>
                                <w:szCs w:val="100"/>
                                <w:lang w:eastAsia="zh-CN"/>
                                <w14:textFill>
                                  <w14:gradFill>
                                    <w14:gsLst>
                                      <w14:gs w14:pos="16000">
                                        <w14:srgbClr w14:val="FBE4C9"/>
                                      </w14:gs>
                                      <w14:gs w14:pos="52000">
                                        <w14:srgbClr w14:val="DAA067"/>
                                      </w14:gs>
                                      <w14:gs w14:pos="80000">
                                        <w14:srgbClr w14:val="FEF6E6"/>
                                      </w14:gs>
                                    </w14:gsLst>
                                    <w14:lin w14:ang="18420000" w14:scaled="0"/>
                                  </w14:gradFill>
                                </w14:textFill>
                              </w:rPr>
                              <w:t>闪光之星推荐表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5.35pt;margin-top:1.35pt;height:101.3pt;width:407.4pt;z-index:251662336;mso-width-relative:page;mso-height-relative:page;" filled="f" stroked="f" coordsize="21600,21600" o:gfxdata="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1uYp4doAAAAKAQAADwAAAAAAAAAB&#10;ACAAAAAiAAAAZHJzL2Rvd25yZXYueG1sUEsBAhQAFAAAAAgAh07iQPYL+/5HAgAAcwQAAA4AAAAA&#10;AAAAAQAgAAAAKQ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字由文艺黑" w:hAnsi="字由文艺黑" w:eastAsia="字由文艺黑" w:cs="字由文艺黑"/>
                          <w:sz w:val="100"/>
                          <w:szCs w:val="100"/>
                          <w:lang w:eastAsia="zh-CN"/>
                          <w14:textFill>
                            <w14:gradFill>
                              <w14:gsLst>
                                <w14:gs w14:pos="16000">
                                  <w14:srgbClr w14:val="FBE4C9"/>
                                </w14:gs>
                                <w14:gs w14:pos="52000">
                                  <w14:srgbClr w14:val="DAA067"/>
                                </w14:gs>
                                <w14:gs w14:pos="80000">
                                  <w14:srgbClr w14:val="FEF6E6"/>
                                </w14:gs>
                              </w14:gsLst>
                              <w14:lin w14:ang="18420000" w14:scaled="0"/>
                            </w14:gradFill>
                          </w14:textFill>
                        </w:rPr>
                      </w:pPr>
                      <w:r>
                        <w:rPr>
                          <w:rFonts w:hint="eastAsia" w:ascii="字由文艺黑" w:hAnsi="字由文艺黑" w:eastAsia="字由文艺黑" w:cs="字由文艺黑"/>
                          <w:sz w:val="100"/>
                          <w:szCs w:val="100"/>
                          <w:lang w:eastAsia="zh-CN"/>
                          <w14:textFill>
                            <w14:gradFill>
                              <w14:gsLst>
                                <w14:gs w14:pos="16000">
                                  <w14:srgbClr w14:val="FBE4C9"/>
                                </w14:gs>
                                <w14:gs w14:pos="52000">
                                  <w14:srgbClr w14:val="DAA067"/>
                                </w14:gs>
                                <w14:gs w14:pos="80000">
                                  <w14:srgbClr w14:val="FEF6E6"/>
                                </w14:gs>
                              </w14:gsLst>
                              <w14:lin w14:ang="18420000" w14:scaled="0"/>
                            </w14:gradFill>
                          </w14:textFill>
                        </w:rPr>
                        <w:t>闪光之星推荐表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-588010</wp:posOffset>
            </wp:positionV>
            <wp:extent cx="7573645" cy="11360785"/>
            <wp:effectExtent l="0" t="0" r="8255" b="12065"/>
            <wp:wrapNone/>
            <wp:docPr id="1" name="图片 1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73645" cy="1136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0" w:right="0" w:bottom="0" w:left="0" w:header="0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A2EAFB03-7E15-4189-B72C-75D0FCD2B65E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2" w:fontKey="{DFC1FC32-3332-4988-B85F-71990258B644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  <w:embedRegular r:id="rId3" w:fontKey="{0498E198-F6E6-4F91-8C35-43F1CC2566D0}"/>
  </w:font>
  <w:font w:name="字由文艺黑">
    <w:panose1 w:val="00020600040101010101"/>
    <w:charset w:val="86"/>
    <w:family w:val="auto"/>
    <w:pitch w:val="default"/>
    <w:sig w:usb0="8000006F" w:usb1="1A41000A" w:usb2="00000016" w:usb3="00000000" w:csb0="0004009F" w:csb1="00000000"/>
    <w:embedRegular r:id="rId4" w:fontKey="{C01861E5-46A4-4DA7-9045-45463CE968D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QyMmI0OTQxODU5Nzg2YjY1OTk0ODczNTRkYTE5NDEifQ=="/>
  </w:docVars>
  <w:rsids>
    <w:rsidRoot w:val="5BF3282C"/>
    <w:rsid w:val="01206A1F"/>
    <w:rsid w:val="01277B1F"/>
    <w:rsid w:val="08326284"/>
    <w:rsid w:val="0834033F"/>
    <w:rsid w:val="1DE97103"/>
    <w:rsid w:val="1DF44011"/>
    <w:rsid w:val="26E32EDA"/>
    <w:rsid w:val="2A8F0822"/>
    <w:rsid w:val="2DF45CF7"/>
    <w:rsid w:val="37AA0511"/>
    <w:rsid w:val="3D066112"/>
    <w:rsid w:val="3DB857EF"/>
    <w:rsid w:val="4739105B"/>
    <w:rsid w:val="4A7E5E34"/>
    <w:rsid w:val="52822009"/>
    <w:rsid w:val="52DE5489"/>
    <w:rsid w:val="57FD2E54"/>
    <w:rsid w:val="5BF3282C"/>
    <w:rsid w:val="60074972"/>
    <w:rsid w:val="6166293B"/>
    <w:rsid w:val="68C048EB"/>
    <w:rsid w:val="6AFE21BF"/>
    <w:rsid w:val="72104BA7"/>
    <w:rsid w:val="738C3521"/>
    <w:rsid w:val="750A714C"/>
    <w:rsid w:val="7A045B97"/>
    <w:rsid w:val="7D603DDC"/>
    <w:rsid w:val="7EAF4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rPr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GIF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55128a4c7f9816179cea1fe1079b4ec4\&#21916;&#24198;&#26399;&#26411;&#20809;&#33635;&#27036;&#21916;&#25253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喜庆期末光荣榜喜报.docx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2023-10-12T01:43:00Z</dcterms:created>
  <dc:creator>南甜</dc:creator>
  <cp:lastModifiedBy>H.</cp:lastModifiedBy>
  <dcterms:modified xsi:type="dcterms:W3CDTF">2023-11-17T12:34:53Z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1A0C5F71AF2D466395709DBFD64C61E2_11</vt:lpwstr>
  </property>
</Properties>
</file>