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gif" ContentType="image/gif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-12065</wp:posOffset>
            </wp:positionH>
            <wp:positionV relativeFrom="page">
              <wp:posOffset>-57150</wp:posOffset>
            </wp:positionV>
            <wp:extent cx="7559675" cy="5794375"/>
            <wp:effectExtent l="0" t="0" r="3175" b="0"/>
            <wp:wrapNone/>
            <wp:docPr id="2" name="图片 2" descr="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0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5794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113665</wp:posOffset>
            </wp:positionV>
            <wp:extent cx="1170305" cy="1170305"/>
            <wp:effectExtent l="0" t="0" r="3175" b="3175"/>
            <wp:wrapNone/>
            <wp:docPr id="3" name="图片 3" descr="汾高校徽_全镂空_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汾高校徽_全镂空_GI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170305" cy="117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6"/>
        <w:tblpPr w:leftFromText="180" w:rightFromText="180" w:vertAnchor="page" w:horzAnchor="page" w:tblpX="1022" w:tblpY="2731"/>
        <w:tblOverlap w:val="never"/>
        <w:tblW w:w="0" w:type="auto"/>
        <w:tblInd w:w="0" w:type="dxa"/>
        <w:tblBorders>
          <w:top w:val="single" w:color="FEF2CC" w:themeColor="accent4" w:themeTint="33" w:sz="12" w:space="0"/>
          <w:left w:val="single" w:color="FEF2CC" w:themeColor="accent4" w:themeTint="33" w:sz="12" w:space="0"/>
          <w:bottom w:val="single" w:color="FEF2CC" w:themeColor="accent4" w:themeTint="33" w:sz="12" w:space="0"/>
          <w:right w:val="single" w:color="FEF2CC" w:themeColor="accent4" w:themeTint="33" w:sz="12" w:space="0"/>
          <w:insideH w:val="single" w:color="FEF2CC" w:themeColor="accent4" w:themeTint="33" w:sz="12" w:space="0"/>
          <w:insideV w:val="single" w:color="FEF2CC" w:themeColor="accent4" w:themeTint="33" w:sz="12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71"/>
        <w:gridCol w:w="2489"/>
        <w:gridCol w:w="2490"/>
        <w:gridCol w:w="2490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6" w:hRule="atLeast"/>
        </w:trPr>
        <w:tc>
          <w:tcPr>
            <w:tcW w:w="2471" w:type="dxa"/>
            <w:tcBorders>
              <w:tl2br w:val="nil"/>
              <w:tr2bl w:val="nil"/>
            </w:tcBorders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  <w:t>月  份</w:t>
            </w:r>
          </w:p>
        </w:tc>
        <w:tc>
          <w:tcPr>
            <w:tcW w:w="2489" w:type="dxa"/>
            <w:tcBorders>
              <w:tl2br w:val="nil"/>
              <w:tr2bl w:val="nil"/>
            </w:tcBorders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  <w:t>班  级</w:t>
            </w:r>
          </w:p>
        </w:tc>
        <w:tc>
          <w:tcPr>
            <w:tcW w:w="2490" w:type="dxa"/>
            <w:tcBorders>
              <w:tl2br w:val="nil"/>
              <w:tr2bl w:val="nil"/>
            </w:tcBorders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  <w:t>学生姓名</w:t>
            </w:r>
          </w:p>
        </w:tc>
        <w:tc>
          <w:tcPr>
            <w:tcW w:w="2490" w:type="dxa"/>
            <w:tcBorders>
              <w:tl2br w:val="nil"/>
              <w:tr2bl w:val="nil"/>
            </w:tcBorders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  <w:t>推荐老师</w:t>
            </w:r>
          </w:p>
        </w:tc>
      </w:tr>
      <w:tr>
        <w:tblPrEx>
          <w:tblBorders>
            <w:top w:val="single" w:color="FEF2CC" w:themeColor="accent4" w:themeTint="33" w:sz="12" w:space="0"/>
            <w:left w:val="single" w:color="FEF2CC" w:themeColor="accent4" w:themeTint="33" w:sz="12" w:space="0"/>
            <w:bottom w:val="single" w:color="FEF2CC" w:themeColor="accent4" w:themeTint="33" w:sz="12" w:space="0"/>
            <w:right w:val="single" w:color="FEF2CC" w:themeColor="accent4" w:themeTint="33" w:sz="12" w:space="0"/>
            <w:insideH w:val="single" w:color="FEF2CC" w:themeColor="accent4" w:themeTint="33" w:sz="12" w:space="0"/>
            <w:insideV w:val="single" w:color="FEF2CC" w:themeColor="accent4" w:themeTint="33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5" w:hRule="atLeast"/>
        </w:trPr>
        <w:tc>
          <w:tcPr>
            <w:tcW w:w="2471" w:type="dxa"/>
            <w:tcBorders>
              <w:tl2br w:val="nil"/>
              <w:tr2bl w:val="nil"/>
            </w:tcBorders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  <w:t>11月</w:t>
            </w:r>
          </w:p>
        </w:tc>
        <w:tc>
          <w:tcPr>
            <w:tcW w:w="2489" w:type="dxa"/>
            <w:tcBorders>
              <w:tl2br w:val="nil"/>
              <w:tr2bl w:val="nil"/>
            </w:tcBorders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  <w:t>高二四班</w:t>
            </w:r>
          </w:p>
        </w:tc>
        <w:tc>
          <w:tcPr>
            <w:tcW w:w="2490" w:type="dxa"/>
            <w:tcBorders>
              <w:tl2br w:val="nil"/>
              <w:tr2bl w:val="nil"/>
            </w:tcBorders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</w:pPr>
            <w:r>
              <w:rPr>
                <w:rFonts w:hint="default" w:ascii="黑体" w:hAnsi="黑体" w:eastAsia="黑体" w:cs="黑体"/>
                <w:color w:val="FEE599"/>
                <w:sz w:val="28"/>
                <w:szCs w:val="28"/>
                <w:vertAlign w:val="baseline"/>
                <w:lang w:val="en-US"/>
              </w:rPr>
              <w:t>顾陶淼</w:t>
            </w:r>
          </w:p>
        </w:tc>
        <w:tc>
          <w:tcPr>
            <w:tcW w:w="2490" w:type="dxa"/>
            <w:tcBorders>
              <w:tl2br w:val="nil"/>
              <w:tr2bl w:val="nil"/>
            </w:tcBorders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  <w:t>吉敏娴</w:t>
            </w:r>
          </w:p>
        </w:tc>
      </w:tr>
      <w:tr>
        <w:tblPrEx>
          <w:tblBorders>
            <w:top w:val="single" w:color="FEF2CC" w:themeColor="accent4" w:themeTint="33" w:sz="12" w:space="0"/>
            <w:left w:val="single" w:color="FEF2CC" w:themeColor="accent4" w:themeTint="33" w:sz="12" w:space="0"/>
            <w:bottom w:val="single" w:color="FEF2CC" w:themeColor="accent4" w:themeTint="33" w:sz="12" w:space="0"/>
            <w:right w:val="single" w:color="FEF2CC" w:themeColor="accent4" w:themeTint="33" w:sz="12" w:space="0"/>
            <w:insideH w:val="single" w:color="FEF2CC" w:themeColor="accent4" w:themeTint="33" w:sz="12" w:space="0"/>
            <w:insideV w:val="single" w:color="FEF2CC" w:themeColor="accent4" w:themeTint="33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7" w:hRule="atLeast"/>
        </w:trPr>
        <w:tc>
          <w:tcPr>
            <w:tcW w:w="9940" w:type="dxa"/>
            <w:gridSpan w:val="4"/>
            <w:tcBorders>
              <w:tl2br w:val="nil"/>
              <w:tr2bl w:val="nil"/>
            </w:tcBorders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  <w:t>推荐为__志愿服务_</w:t>
            </w:r>
            <w:bookmarkStart w:id="0" w:name="_GoBack"/>
            <w:bookmarkEnd w:id="0"/>
            <w:r>
              <w:rPr>
                <w:rFonts w:hint="eastAsia" w:ascii="黑体" w:hAnsi="黑体" w:eastAsia="黑体" w:cs="黑体"/>
                <w:color w:val="FFE699" w:themeColor="accent4" w:themeTint="66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accent4">
                      <w14:lumMod w14:val="40000"/>
                      <w14:lumOff w14:val="60000"/>
                    </w14:schemeClr>
                  </w14:solidFill>
                </w14:textFill>
              </w:rPr>
              <w:t>之星</w:t>
            </w:r>
          </w:p>
        </w:tc>
      </w:tr>
    </w:tbl>
    <w:p>
      <w:pPr>
        <w:rPr>
          <w:rFonts w:hint="eastAsia" w:eastAsiaTheme="minorEastAsia"/>
          <w:lang w:eastAsia="zh-CN"/>
        </w:rPr>
      </w:pPr>
      <w: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379730</wp:posOffset>
                </wp:positionH>
                <wp:positionV relativeFrom="paragraph">
                  <wp:posOffset>6785610</wp:posOffset>
                </wp:positionV>
                <wp:extent cx="316230" cy="1010920"/>
                <wp:effectExtent l="0" t="0" r="0" b="0"/>
                <wp:wrapNone/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" cy="1010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color w:val="A00005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A00005"/>
                                <w:sz w:val="28"/>
                                <w:szCs w:val="28"/>
                                <w:lang w:val="en-US" w:eastAsia="zh-CN"/>
                              </w:rPr>
                              <w:t>精彩瞬间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9.9pt;margin-top:534.3pt;height:79.6pt;width:24.9pt;z-index:251672576;mso-width-relative:page;mso-height-relative:page;" filled="f" stroked="f" coordsize="21600,21600" o:gfxdata="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cB61xdsAAAAMAQAADwAAAAAAAAABACAAAAAiAAAA&#10;ZHJzL2Rvd25yZXYueG1sUEsBAhQAFAAAAAgAh07iQGruJho9AgAAaAQAAA4AAAAAAAAAAQAgAAAA&#10;KgEAAGRycy9lMm9Eb2MueG1sUEsFBgAAAAAGAAYAWQEAANk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hint="default" w:ascii="微软雅黑" w:hAnsi="微软雅黑" w:eastAsia="微软雅黑" w:cs="微软雅黑"/>
                          <w:color w:val="A00005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A00005"/>
                          <w:sz w:val="28"/>
                          <w:szCs w:val="28"/>
                          <w:lang w:val="en-US" w:eastAsia="zh-CN"/>
                        </w:rPr>
                        <w:t>精彩瞬间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362585</wp:posOffset>
                </wp:positionH>
                <wp:positionV relativeFrom="paragraph">
                  <wp:posOffset>6747510</wp:posOffset>
                </wp:positionV>
                <wp:extent cx="400050" cy="1086485"/>
                <wp:effectExtent l="0" t="0" r="0" b="18415"/>
                <wp:wrapNone/>
                <wp:docPr id="31" name="圆角矩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1086485"/>
                        </a:xfrm>
                        <a:prstGeom prst="roundRect">
                          <a:avLst/>
                        </a:prstGeom>
                        <a:solidFill>
                          <a:srgbClr val="FBE4C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28.55pt;margin-top:531.3pt;height:85.55pt;width:31.5pt;z-index:251671552;v-text-anchor:middle;mso-width-relative:page;mso-height-relative:page;" fillcolor="#FBE4C9" filled="t" stroked="f" coordsize="21600,21600" arcsize="0.166666666666667" o:gfxdata="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AAAAABkcnMvUEsBAhQAFAAAAAgAh07iQMOGEuzYAAAADAEAAA8AAAAAAAAAAQAg&#10;AAAAIgAAAGRycy9kb3ducmV2LnhtbFBLAQIUABQAAAAIAIdO4kBqU6swgAIAANgEAAAOAAAAAAAA&#10;AAEAIAAAACcBAABkcnMvZTJvRG9jLnhtbFBLBQYAAAAABgAGAFkBAAAZBgAAAAA=&#10;">
                <v:fill on="t" focussize="0,0"/>
                <v:stroke on="f" weight="1pt" miterlimit="8" joinstyle="miter"/>
                <v:imagedata o:title=""/>
                <o:lock v:ext="edit" aspectratio="f"/>
              </v:round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586105</wp:posOffset>
                </wp:positionH>
                <wp:positionV relativeFrom="paragraph">
                  <wp:posOffset>5949315</wp:posOffset>
                </wp:positionV>
                <wp:extent cx="6331585" cy="2682875"/>
                <wp:effectExtent l="10795" t="10795" r="20320" b="11430"/>
                <wp:wrapNone/>
                <wp:docPr id="32" name="矩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1585" cy="2682875"/>
                        </a:xfrm>
                        <a:prstGeom prst="rect">
                          <a:avLst/>
                        </a:prstGeom>
                        <a:solidFill>
                          <a:srgbClr val="AD0406"/>
                        </a:solidFill>
                        <a:ln w="22225">
                          <a:solidFill>
                            <a:srgbClr val="FDE9C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r>
                              <w:drawing>
                                <wp:inline distT="0" distB="0" distL="0" distR="0">
                                  <wp:extent cx="2090420" cy="1553210"/>
                                  <wp:effectExtent l="0" t="0" r="5080" b="8890"/>
                                  <wp:docPr id="1042" name="Image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2" name="Image1"/>
                                          <pic:cNvPicPr/>
                                        </pic:nvPicPr>
                                        <pic:blipFill>
                                          <a:blip r:embed="rId6" cstate="print"/>
                                          <a:srcRect l="19651" t="6253" r="1117" b="107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0420" cy="15532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0" distR="0">
                                  <wp:extent cx="1990090" cy="1527175"/>
                                  <wp:effectExtent l="0" t="0" r="3810" b="9525"/>
                                  <wp:docPr id="1041" name="Image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1" name="Image1"/>
                                          <pic:cNvPicPr/>
                                        </pic:nvPicPr>
                                        <pic:blipFill>
                                          <a:blip r:embed="rId7" cstate="print"/>
                                          <a:srcRect r="6520" b="326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90090" cy="1527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0" distR="0">
                                  <wp:extent cx="1956435" cy="1511935"/>
                                  <wp:effectExtent l="0" t="0" r="12065" b="12065"/>
                                  <wp:docPr id="1043" name="Image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3" name="Image1"/>
                                          <pic:cNvPicPr/>
                                        </pic:nvPicPr>
                                        <pic:blipFill>
                                          <a:blip r:embed="rId8" cstate="print"/>
                                          <a:srcRect l="11721" t="1219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6435" cy="15119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10" o:spid="_x0000_s1026" o:spt="1" style="position:absolute;left:0pt;margin-left:46.15pt;margin-top:468.45pt;height:211.25pt;width:498.55pt;z-index:251670528;v-text-anchor:middle;mso-width-relative:page;mso-height-relative:page;" fillcolor="#AD0406" filled="t" stroked="t" coordsize="21600,21600" o:gfxdata="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AAAAABkcnMvUEsBAhQAFAAAAAgAh07iQBoQ4hvaAAAADAEAAA8AAAAAAAAAAQAg&#10;AAAAIgAAAGRycy9kb3ducmV2LnhtbFBLAQIUABQAAAAIAIdO4kB4KIeFfgIAAAIFAAAOAAAAAAAA&#10;AAEAIAAAACkBAABkcnMvZTJvRG9jLnhtbFBLBQYAAAAABgAGAFkBAAAZBgAAAAA=&#10;">
                <v:fill on="t" focussize="0,0"/>
                <v:stroke weight="1.75pt" color="#FDE9C3 [3204]" miterlimit="8" joinstyle="miter"/>
                <v:imagedata o:title=""/>
                <o:lock v:ext="edit" aspectratio="f"/>
                <v:textbox>
                  <w:txbxContent>
                    <w:p>
                      <w:r>
                        <w:drawing>
                          <wp:inline distT="0" distB="0" distL="0" distR="0">
                            <wp:extent cx="2090420" cy="1553210"/>
                            <wp:effectExtent l="0" t="0" r="5080" b="8890"/>
                            <wp:docPr id="1042" name="Image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2" name="Image1"/>
                                    <pic:cNvPicPr/>
                                  </pic:nvPicPr>
                                  <pic:blipFill>
                                    <a:blip r:embed="rId6" cstate="print"/>
                                    <a:srcRect l="19651" t="6253" r="1117" b="107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0420" cy="15532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drawing>
                          <wp:inline distT="0" distB="0" distL="0" distR="0">
                            <wp:extent cx="1990090" cy="1527175"/>
                            <wp:effectExtent l="0" t="0" r="3810" b="9525"/>
                            <wp:docPr id="1041" name="Image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1" name="Image1"/>
                                    <pic:cNvPicPr/>
                                  </pic:nvPicPr>
                                  <pic:blipFill>
                                    <a:blip r:embed="rId7" cstate="print"/>
                                    <a:srcRect r="6520" b="326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90090" cy="1527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drawing>
                          <wp:inline distT="0" distB="0" distL="0" distR="0">
                            <wp:extent cx="1956435" cy="1511935"/>
                            <wp:effectExtent l="0" t="0" r="12065" b="12065"/>
                            <wp:docPr id="1043" name="Image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3" name="Image1"/>
                                    <pic:cNvPicPr/>
                                  </pic:nvPicPr>
                                  <pic:blipFill>
                                    <a:blip r:embed="rId8" cstate="print"/>
                                    <a:srcRect l="11721" t="1219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56435" cy="15119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587375</wp:posOffset>
                </wp:positionH>
                <wp:positionV relativeFrom="paragraph">
                  <wp:posOffset>4408170</wp:posOffset>
                </wp:positionV>
                <wp:extent cx="6331585" cy="1351915"/>
                <wp:effectExtent l="10795" t="10795" r="20320" b="27940"/>
                <wp:wrapNone/>
                <wp:docPr id="29" name="矩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1585" cy="1351915"/>
                        </a:xfrm>
                        <a:prstGeom prst="rect">
                          <a:avLst/>
                        </a:prstGeom>
                        <a:solidFill>
                          <a:srgbClr val="AD0406"/>
                        </a:solidFill>
                        <a:ln w="22225">
                          <a:solidFill>
                            <a:srgbClr val="FDE9C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spacing w:line="240" w:lineRule="auto"/>
                              <w:jc w:val="left"/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  <w:t>每月用自己的压岁钱一对一帮扶贵州同龄学生</w:t>
                            </w:r>
                          </w:p>
                          <w:p>
                            <w:pPr>
                              <w:spacing w:line="240" w:lineRule="auto"/>
                              <w:jc w:val="left"/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  <w:t>参加暑期为环卫工人送清凉活动</w:t>
                            </w:r>
                          </w:p>
                          <w:p>
                            <w:pPr>
                              <w:spacing w:line="240" w:lineRule="auto"/>
                              <w:jc w:val="left"/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  <w:t>自制绿豆汤送烈日下工作的建筑工人们</w:t>
                            </w:r>
                          </w:p>
                          <w:p>
                            <w:pPr>
                              <w:spacing w:line="240" w:lineRule="auto"/>
                              <w:jc w:val="left"/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  <w:t>八坼养老院陪爷爷，奶奶玩游戏，参加运动会</w:t>
                            </w:r>
                          </w:p>
                          <w:p>
                            <w:pPr>
                              <w:spacing w:line="240" w:lineRule="auto"/>
                              <w:jc w:val="left"/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  <w:t>为震泽颐养院老人做月饼</w:t>
                            </w:r>
                          </w:p>
                          <w:p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10" o:spid="_x0000_s1026" o:spt="1" style="position:absolute;left:0pt;margin-left:46.25pt;margin-top:347.1pt;height:106.45pt;width:498.55pt;z-index:251667456;v-text-anchor:middle;mso-width-relative:page;mso-height-relative:page;" fillcolor="#AD0406" filled="t" stroked="t" coordsize="21600,21600" o:gfxdata="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cGAL7tkAAAALAQAADwAAAAAAAAABACAA&#10;AAAiAAAAZHJzL2Rvd25yZXYueG1sUEsBAhQAFAAAAAgAh07iQFEqjyt+AgAAAgUAAA4AAAAAAAAA&#10;AQAgAAAAKAEAAGRycy9lMm9Eb2MueG1sUEsFBgAAAAAGAAYAWQEAABgGAAAAAA==&#10;">
                <v:fill on="t" focussize="0,0"/>
                <v:stroke weight="1.75pt" color="#FDE9C3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jc w:val="left"/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  <w:t>每月用自己的压岁钱一对一帮扶贵州同龄学生</w:t>
                      </w:r>
                    </w:p>
                    <w:p>
                      <w:pPr>
                        <w:spacing w:line="240" w:lineRule="auto"/>
                        <w:jc w:val="left"/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  <w:t>参加暑期为环卫工人送清凉活动</w:t>
                      </w:r>
                    </w:p>
                    <w:p>
                      <w:pPr>
                        <w:spacing w:line="240" w:lineRule="auto"/>
                        <w:jc w:val="left"/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  <w:t>自制绿豆汤送烈日下工作的建筑工人们</w:t>
                      </w:r>
                    </w:p>
                    <w:p>
                      <w:pPr>
                        <w:spacing w:line="240" w:lineRule="auto"/>
                        <w:jc w:val="left"/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  <w:t>八坼养老院陪爷爷，奶奶玩游戏，参加运动会</w:t>
                      </w:r>
                    </w:p>
                    <w:p>
                      <w:pPr>
                        <w:spacing w:line="240" w:lineRule="auto"/>
                        <w:jc w:val="left"/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  <w:t>为震泽颐养院老人做月饼</w:t>
                      </w:r>
                    </w:p>
                    <w:p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6684010</wp:posOffset>
                </wp:positionH>
                <wp:positionV relativeFrom="paragraph">
                  <wp:posOffset>4540885</wp:posOffset>
                </wp:positionV>
                <wp:extent cx="400050" cy="1086485"/>
                <wp:effectExtent l="0" t="0" r="0" b="18415"/>
                <wp:wrapNone/>
                <wp:docPr id="28" name="圆角矩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1086485"/>
                        </a:xfrm>
                        <a:prstGeom prst="roundRect">
                          <a:avLst/>
                        </a:prstGeom>
                        <a:solidFill>
                          <a:srgbClr val="FBE4C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526.3pt;margin-top:357.55pt;height:85.55pt;width:31.5pt;z-index:251668480;v-text-anchor:middle;mso-width-relative:page;mso-height-relative:page;" fillcolor="#FBE4C9" filled="t" stroked="f" coordsize="21600,21600" arcsize="0.166666666666667" o:gfxdata="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">
                <v:fill on="t" focussize="0,0"/>
                <v:stroke on="f" weight="1pt" miterlimit="8" joinstyle="miter"/>
                <v:imagedata o:title=""/>
                <o:lock v:ext="edit" aspectratio="f"/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6716395</wp:posOffset>
                </wp:positionH>
                <wp:positionV relativeFrom="paragraph">
                  <wp:posOffset>4563745</wp:posOffset>
                </wp:positionV>
                <wp:extent cx="309880" cy="1058545"/>
                <wp:effectExtent l="0" t="0" r="0" b="0"/>
                <wp:wrapNone/>
                <wp:docPr id="30" name="文本框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880" cy="1058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color w:val="A00005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A00005"/>
                                <w:sz w:val="28"/>
                                <w:szCs w:val="28"/>
                                <w:lang w:val="en-US" w:eastAsia="zh-CN"/>
                              </w:rPr>
                              <w:t>星光闪烁（获奖感言）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28.85pt;margin-top:359.35pt;height:83.35pt;width:24.4pt;z-index:251669504;mso-width-relative:page;mso-height-relative:page;" filled="f" stroked="f" coordsize="21600,21600" o:gfxdata="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CB1Syt3QAAAA0BAAAPAAAAAAAAAAEAIAAAACIA&#10;AABkcnMvZG93bnJldi54bWxQSwECFAAUAAAACACHTuJApLdi+T0CAABoBAAADgAAAAAAAAABACAA&#10;AAAsAQAAZHJzL2Uyb0RvYy54bWxQSwUGAAAAAAYABgBZAQAA2w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hint="eastAsia" w:ascii="微软雅黑" w:hAnsi="微软雅黑" w:eastAsia="微软雅黑" w:cs="微软雅黑"/>
                          <w:color w:val="A00005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A00005"/>
                          <w:sz w:val="28"/>
                          <w:szCs w:val="28"/>
                          <w:lang w:val="en-US" w:eastAsia="zh-CN"/>
                        </w:rPr>
                        <w:t>星光闪烁（获奖感言）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374015</wp:posOffset>
                </wp:positionH>
                <wp:positionV relativeFrom="paragraph">
                  <wp:posOffset>3004185</wp:posOffset>
                </wp:positionV>
                <wp:extent cx="314325" cy="1064895"/>
                <wp:effectExtent l="0" t="0" r="0" b="0"/>
                <wp:wrapNone/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10648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color w:val="A00005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A00005"/>
                                <w:sz w:val="28"/>
                                <w:szCs w:val="28"/>
                                <w:lang w:val="en-US" w:eastAsia="zh-CN"/>
                              </w:rPr>
                              <w:t>星语心愿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color w:val="A00005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A00005"/>
                                <w:sz w:val="28"/>
                                <w:szCs w:val="28"/>
                                <w:lang w:val="en-US" w:eastAsia="zh-CN"/>
                              </w:rPr>
                              <w:t>（获奖感言）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9.45pt;margin-top:236.55pt;height:83.85pt;width:24.75pt;z-index:251666432;mso-width-relative:page;mso-height-relative:page;" filled="f" stroked="f" coordsize="21600,21600" o:gfxdata="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CpFPWzbAAAACgEAAA8AAAAAAAAAAQAgAAAAIgAA&#10;AGRycy9kb3ducmV2LnhtbFBLAQIUABQAAAAIAIdO4kDkVUoIPgIAAGgEAAAOAAAAAAAAAAEAIAAA&#10;ACoBAABkcnMvZTJvRG9jLnhtbFBLBQYAAAAABgAGAFkBAADa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hint="eastAsia" w:ascii="微软雅黑" w:hAnsi="微软雅黑" w:eastAsia="微软雅黑" w:cs="微软雅黑"/>
                          <w:color w:val="A00005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A00005"/>
                          <w:sz w:val="28"/>
                          <w:szCs w:val="28"/>
                          <w:lang w:val="en-US" w:eastAsia="zh-CN"/>
                        </w:rPr>
                        <w:t>星语心愿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hint="eastAsia" w:ascii="微软雅黑" w:hAnsi="微软雅黑" w:eastAsia="微软雅黑" w:cs="微软雅黑"/>
                          <w:color w:val="A00005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A00005"/>
                          <w:sz w:val="28"/>
                          <w:szCs w:val="28"/>
                          <w:lang w:val="en-US" w:eastAsia="zh-CN"/>
                        </w:rPr>
                        <w:t>（获奖感言）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360680</wp:posOffset>
                </wp:positionH>
                <wp:positionV relativeFrom="paragraph">
                  <wp:posOffset>2993390</wp:posOffset>
                </wp:positionV>
                <wp:extent cx="400050" cy="1086485"/>
                <wp:effectExtent l="0" t="0" r="0" b="18415"/>
                <wp:wrapNone/>
                <wp:docPr id="26" name="圆角矩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5930" y="4034790"/>
                          <a:ext cx="400050" cy="1086485"/>
                        </a:xfrm>
                        <a:prstGeom prst="roundRect">
                          <a:avLst/>
                        </a:prstGeom>
                        <a:solidFill>
                          <a:srgbClr val="FBE4C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28.4pt;margin-top:235.7pt;height:85.55pt;width:31.5pt;z-index:251665408;v-text-anchor:middle;mso-width-relative:page;mso-height-relative:page;" fillcolor="#FBE4C9" filled="t" stroked="f" coordsize="21600,21600" arcsize="0.166666666666667" o:gfxdata="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">
                <v:fill on="t" focussize="0,0"/>
                <v:stroke on="f" weight="1pt" miterlimit="8" joinstyle="miter"/>
                <v:imagedata o:title=""/>
                <o:lock v:ext="edit" aspectratio="f"/>
              </v:round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584200</wp:posOffset>
                </wp:positionH>
                <wp:positionV relativeFrom="paragraph">
                  <wp:posOffset>2860675</wp:posOffset>
                </wp:positionV>
                <wp:extent cx="6331585" cy="1351915"/>
                <wp:effectExtent l="10795" t="10795" r="20320" b="27940"/>
                <wp:wrapNone/>
                <wp:docPr id="23" name="矩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637540" y="3968750"/>
                          <a:ext cx="6331585" cy="1351915"/>
                        </a:xfrm>
                        <a:prstGeom prst="rect">
                          <a:avLst/>
                        </a:prstGeom>
                        <a:solidFill>
                          <a:srgbClr val="AD0406"/>
                        </a:solidFill>
                        <a:ln w="22225">
                          <a:solidFill>
                            <a:srgbClr val="FDE9C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ind w:firstLine="480" w:firstLineChars="200"/>
                              <w:jc w:val="left"/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  <w:t>小时候，跟着爸爸妈妈去福利院看望小弟弟、小妹妹，去养老院给老爷爷、老奶奶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  <w:t xml:space="preserve">   做月饼，带他们散步，参加公益徒步活动，把我的图书送给山区的小朋友，虽然不理解为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  <w:t xml:space="preserve">   什么要做这些事情，但可以感受到助人的快乐，逐渐理解了那句:赠人玫瑰，手有余香！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  <w:t xml:space="preserve">       聪明是一种能力，而善良是一种选择，用我们小小的爱心和力量，多做一些美好的事，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default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FFE699" w:themeColor="accent4" w:themeTint="66"/>
                                <w:sz w:val="24"/>
                                <w:szCs w:val="24"/>
                                <w:vertAlign w:val="baseline"/>
                                <w:lang w:val="en-US" w:eastAsia="zh-CN"/>
                                <w14:textFill>
                                  <w14:solidFill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  <w:t xml:space="preserve">    让世界更和谐、更美丽、更温暖。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10" o:spid="_x0000_s1026" o:spt="1" style="position:absolute;left:0pt;margin-left:46pt;margin-top:225.25pt;height:106.45pt;width:498.55pt;z-index:251664384;v-text-anchor:middle;mso-width-relative:page;mso-height-relative:page;" fillcolor="#AD0406" filled="t" stroked="t" coordsize="21600,21600" o:gfxdata="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">
                <v:fill on="t" focussize="0,0"/>
                <v:stroke weight="1.75pt" color="#FDE9C3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480" w:firstLineChars="200"/>
                        <w:jc w:val="left"/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  <w:t>小时候，跟着爸爸妈妈去福利院看望小弟弟、小妹妹，去养老院给老爷爷、老奶奶</w:t>
                      </w:r>
                    </w:p>
                    <w:p>
                      <w:pPr>
                        <w:jc w:val="left"/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  <w:t xml:space="preserve">   做月饼，带他们散步，参加公益徒步活动，把我的图书送给山区的小朋友，虽然不理解为</w:t>
                      </w:r>
                    </w:p>
                    <w:p>
                      <w:pPr>
                        <w:jc w:val="left"/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  <w:t xml:space="preserve">   什么要做这些事情，但可以感受到助人的快乐，逐渐理解了那句:赠人玫瑰，手有余香！</w:t>
                      </w:r>
                    </w:p>
                    <w:p>
                      <w:pPr>
                        <w:jc w:val="left"/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  <w:t xml:space="preserve">       聪明是一种能力，而善良是一种选择，用我们小小的爱心和力量，多做一些美好的事，</w:t>
                      </w:r>
                    </w:p>
                    <w:p>
                      <w:pPr>
                        <w:jc w:val="left"/>
                        <w:rPr>
                          <w:rFonts w:hint="default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FFE699" w:themeColor="accent4" w:themeTint="66"/>
                          <w:sz w:val="24"/>
                          <w:szCs w:val="24"/>
                          <w:vertAlign w:val="baseline"/>
                          <w:lang w:val="en-US" w:eastAsia="zh-CN"/>
                          <w14:textFill>
                            <w14:solidFill>
                              <w14:schemeClr w14:val="accent4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  <w:t xml:space="preserve">    让世界更和谐、更美丽、更温暖。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546735</wp:posOffset>
            </wp:positionH>
            <wp:positionV relativeFrom="paragraph">
              <wp:posOffset>8857615</wp:posOffset>
            </wp:positionV>
            <wp:extent cx="6421755" cy="1450340"/>
            <wp:effectExtent l="0" t="0" r="17145" b="16510"/>
            <wp:wrapNone/>
            <wp:docPr id="21" name="图片 21" descr="未命名 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未命名 -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21755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-41910</wp:posOffset>
            </wp:positionH>
            <wp:positionV relativeFrom="page">
              <wp:posOffset>6946265</wp:posOffset>
            </wp:positionV>
            <wp:extent cx="2895600" cy="3773805"/>
            <wp:effectExtent l="0" t="0" r="0" b="17145"/>
            <wp:wrapNone/>
            <wp:docPr id="4" name="图片 4" descr="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3773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1464945</wp:posOffset>
                </wp:positionH>
                <wp:positionV relativeFrom="paragraph">
                  <wp:posOffset>17145</wp:posOffset>
                </wp:positionV>
                <wp:extent cx="5173980" cy="1286510"/>
                <wp:effectExtent l="0" t="0" r="0" b="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93165" y="1398270"/>
                          <a:ext cx="5173980" cy="1286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字由文艺黑" w:hAnsi="字由文艺黑" w:eastAsia="字由文艺黑" w:cs="字由文艺黑"/>
                                <w:sz w:val="100"/>
                                <w:szCs w:val="100"/>
                                <w:lang w:eastAsia="zh-CN"/>
                                <w14:textFill>
                                  <w14:gradFill>
                                    <w14:gsLst>
                                      <w14:gs w14:pos="16000">
                                        <w14:srgbClr w14:val="FBE4C9"/>
                                      </w14:gs>
                                      <w14:gs w14:pos="52000">
                                        <w14:srgbClr w14:val="DAA067"/>
                                      </w14:gs>
                                      <w14:gs w14:pos="80000">
                                        <w14:srgbClr w14:val="FEF6E6"/>
                                      </w14:gs>
                                    </w14:gsLst>
                                    <w14:lin w14:ang="1842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hint="eastAsia" w:ascii="字由文艺黑" w:hAnsi="字由文艺黑" w:eastAsia="字由文艺黑" w:cs="字由文艺黑"/>
                                <w:sz w:val="100"/>
                                <w:szCs w:val="100"/>
                                <w:lang w:eastAsia="zh-CN"/>
                                <w14:textFill>
                                  <w14:gradFill>
                                    <w14:gsLst>
                                      <w14:gs w14:pos="16000">
                                        <w14:srgbClr w14:val="FBE4C9"/>
                                      </w14:gs>
                                      <w14:gs w14:pos="52000">
                                        <w14:srgbClr w14:val="DAA067"/>
                                      </w14:gs>
                                      <w14:gs w14:pos="80000">
                                        <w14:srgbClr w14:val="FEF6E6"/>
                                      </w14:gs>
                                    </w14:gsLst>
                                    <w14:lin w14:ang="18420000" w14:scaled="0"/>
                                  </w14:gradFill>
                                </w14:textFill>
                              </w:rPr>
                              <w:t>闪光之星推荐表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5.35pt;margin-top:1.35pt;height:101.3pt;width:407.4pt;z-index:251662336;mso-width-relative:page;mso-height-relative:page;" filled="f" stroked="f" coordsize="21600,21600" o:gfxdata="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1uYp4doAAAAKAQAADwAAAAAAAAAB&#10;ACAAAAAiAAAAZHJzL2Rvd25yZXYueG1sUEsBAhQAFAAAAAgAh07iQPYL+/5HAgAAcwQAAA4AAAAA&#10;AAAAAQAgAAAAKQEAAGRycy9lMm9Eb2MueG1sUEsFBgAAAAAGAAYAWQEAAOI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字由文艺黑" w:hAnsi="字由文艺黑" w:eastAsia="字由文艺黑" w:cs="字由文艺黑"/>
                          <w:sz w:val="100"/>
                          <w:szCs w:val="100"/>
                          <w:lang w:eastAsia="zh-CN"/>
                          <w14:textFill>
                            <w14:gradFill>
                              <w14:gsLst>
                                <w14:gs w14:pos="16000">
                                  <w14:srgbClr w14:val="FBE4C9"/>
                                </w14:gs>
                                <w14:gs w14:pos="52000">
                                  <w14:srgbClr w14:val="DAA067"/>
                                </w14:gs>
                                <w14:gs w14:pos="80000">
                                  <w14:srgbClr w14:val="FEF6E6"/>
                                </w14:gs>
                              </w14:gsLst>
                              <w14:lin w14:ang="18420000" w14:scaled="0"/>
                            </w14:gradFill>
                          </w14:textFill>
                        </w:rPr>
                      </w:pPr>
                      <w:r>
                        <w:rPr>
                          <w:rFonts w:hint="eastAsia" w:ascii="字由文艺黑" w:hAnsi="字由文艺黑" w:eastAsia="字由文艺黑" w:cs="字由文艺黑"/>
                          <w:sz w:val="100"/>
                          <w:szCs w:val="100"/>
                          <w:lang w:eastAsia="zh-CN"/>
                          <w14:textFill>
                            <w14:gradFill>
                              <w14:gsLst>
                                <w14:gs w14:pos="16000">
                                  <w14:srgbClr w14:val="FBE4C9"/>
                                </w14:gs>
                                <w14:gs w14:pos="52000">
                                  <w14:srgbClr w14:val="DAA067"/>
                                </w14:gs>
                                <w14:gs w14:pos="80000">
                                  <w14:srgbClr w14:val="FEF6E6"/>
                                </w14:gs>
                              </w14:gsLst>
                              <w14:lin w14:ang="18420000" w14:scaled="0"/>
                            </w14:gradFill>
                          </w14:textFill>
                        </w:rPr>
                        <w:t>闪光之星推荐表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0</wp:posOffset>
            </wp:positionH>
            <wp:positionV relativeFrom="page">
              <wp:posOffset>-588010</wp:posOffset>
            </wp:positionV>
            <wp:extent cx="7573645" cy="11360785"/>
            <wp:effectExtent l="0" t="0" r="8255" b="12065"/>
            <wp:wrapNone/>
            <wp:docPr id="1" name="图片 1" descr="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1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73645" cy="11360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0" w:right="0" w:bottom="0" w:left="0" w:header="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8DA334A5-E4CA-4021-9050-C51E0D498F50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2" w:fontKey="{25241A97-B072-44DB-A40F-D55CE4D11025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3" w:fontKey="{7C3EAFA4-FF20-405B-B099-5CB9AC259DF6}"/>
  </w:font>
  <w:font w:name="字由文艺黑">
    <w:panose1 w:val="00020600040101010101"/>
    <w:charset w:val="86"/>
    <w:family w:val="auto"/>
    <w:pitch w:val="default"/>
    <w:sig w:usb0="8000006F" w:usb1="1A41000A" w:usb2="00000016" w:usb3="00000000" w:csb0="0004009F" w:csb1="00000000"/>
    <w:embedRegular r:id="rId4" w:fontKey="{77E3366D-CA16-4D31-B5C7-00670A4F8D18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AzYTYxMzViNjEzOTY0YTU4NDdjYTcwOGNkNmRlOTAifQ=="/>
  </w:docVars>
  <w:rsids>
    <w:rsidRoot w:val="5BF3282C"/>
    <w:rsid w:val="01206A1F"/>
    <w:rsid w:val="01277B1F"/>
    <w:rsid w:val="08326284"/>
    <w:rsid w:val="0834033F"/>
    <w:rsid w:val="0D1F54EB"/>
    <w:rsid w:val="1DE97103"/>
    <w:rsid w:val="1DF44011"/>
    <w:rsid w:val="26E32EDA"/>
    <w:rsid w:val="2A8F0822"/>
    <w:rsid w:val="2DF45CF7"/>
    <w:rsid w:val="2E7A2686"/>
    <w:rsid w:val="37AA0511"/>
    <w:rsid w:val="3D066112"/>
    <w:rsid w:val="3DB857EF"/>
    <w:rsid w:val="4739105B"/>
    <w:rsid w:val="4A7E5E34"/>
    <w:rsid w:val="52822009"/>
    <w:rsid w:val="57FD2E54"/>
    <w:rsid w:val="5BF3282C"/>
    <w:rsid w:val="60074972"/>
    <w:rsid w:val="6166293B"/>
    <w:rsid w:val="6AFE21BF"/>
    <w:rsid w:val="72104BA7"/>
    <w:rsid w:val="738C3521"/>
    <w:rsid w:val="750A714C"/>
    <w:rsid w:val="7A045B97"/>
    <w:rsid w:val="7D603D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rPr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GIF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office6\templates\download\55128a4c7f9816179cea1fe1079b4ec4\&#21916;&#24198;&#26399;&#26411;&#20809;&#33635;&#27036;&#21916;&#25253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喜庆期末光荣榜喜报.docx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2023-10-12T01:43:00Z</dcterms:created>
  <dc:creator>南甜</dc:creator>
  <cp:lastModifiedBy>不语</cp:lastModifiedBy>
  <dcterms:modified xsi:type="dcterms:W3CDTF">2023-11-14T05:00:40Z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1A0C5F71AF2D466395709DBFD64C61E2_11</vt:lpwstr>
  </property>
</Properties>
</file>